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CC9C6" w14:textId="77BB2F59" w:rsidR="00653332" w:rsidRPr="00C9399D" w:rsidRDefault="00653332" w:rsidP="00562A03">
      <w:pPr>
        <w:pStyle w:val="08Sygnaturapisma"/>
        <w:spacing w:before="0" w:after="240" w:line="360" w:lineRule="auto"/>
        <w:rPr>
          <w:sz w:val="20"/>
          <w:szCs w:val="20"/>
          <w:shd w:val="clear" w:color="auto" w:fill="FFFFFF"/>
        </w:rPr>
      </w:pPr>
      <w:bookmarkStart w:id="0" w:name="_Hlk147734529"/>
      <w:r w:rsidRPr="00C9399D">
        <w:rPr>
          <w:sz w:val="20"/>
          <w:szCs w:val="20"/>
          <w:shd w:val="clear" w:color="auto" w:fill="FFFFFF"/>
        </w:rPr>
        <w:t>Zespół Szkół nr 21</w:t>
      </w:r>
    </w:p>
    <w:p w14:paraId="4E3E943F" w14:textId="063F1834" w:rsidR="00792BD4" w:rsidRPr="00C9399D" w:rsidRDefault="00792BD4" w:rsidP="00562A03">
      <w:pPr>
        <w:pStyle w:val="08Sygnaturapisma"/>
        <w:spacing w:before="0" w:after="0" w:line="360" w:lineRule="auto"/>
        <w:rPr>
          <w:sz w:val="20"/>
          <w:szCs w:val="20"/>
        </w:rPr>
      </w:pPr>
      <w:r w:rsidRPr="00C9399D">
        <w:rPr>
          <w:sz w:val="20"/>
          <w:szCs w:val="20"/>
        </w:rPr>
        <w:t>Pan</w:t>
      </w:r>
      <w:r w:rsidR="00653332" w:rsidRPr="00C9399D">
        <w:rPr>
          <w:sz w:val="20"/>
          <w:szCs w:val="20"/>
        </w:rPr>
        <w:t>i Katarzyna Szymańska</w:t>
      </w:r>
    </w:p>
    <w:p w14:paraId="51CA2235" w14:textId="77777777" w:rsidR="00792BD4" w:rsidRPr="00C9399D" w:rsidRDefault="00792BD4" w:rsidP="00562A03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C9399D">
        <w:rPr>
          <w:rFonts w:ascii="Verdana" w:hAnsi="Verdana"/>
          <w:sz w:val="20"/>
          <w:szCs w:val="20"/>
        </w:rPr>
        <w:t>Dyrektor</w:t>
      </w:r>
    </w:p>
    <w:p w14:paraId="0E60A8B1" w14:textId="189E086F" w:rsidR="00792BD4" w:rsidRPr="00C9399D" w:rsidRDefault="00792BD4" w:rsidP="00562A03">
      <w:pPr>
        <w:pStyle w:val="11Trescpisma"/>
        <w:spacing w:before="240" w:line="360" w:lineRule="auto"/>
        <w:rPr>
          <w:szCs w:val="20"/>
        </w:rPr>
      </w:pPr>
      <w:r w:rsidRPr="00C9399D">
        <w:rPr>
          <w:szCs w:val="20"/>
        </w:rPr>
        <w:t xml:space="preserve">ul. </w:t>
      </w:r>
      <w:r w:rsidR="00653332" w:rsidRPr="00C9399D">
        <w:rPr>
          <w:szCs w:val="20"/>
        </w:rPr>
        <w:t>Piotra Ignuta 28</w:t>
      </w:r>
    </w:p>
    <w:p w14:paraId="2D343F88" w14:textId="5DC4AC89" w:rsidR="00792BD4" w:rsidRPr="00C9399D" w:rsidRDefault="00792BD4" w:rsidP="00726D40">
      <w:pPr>
        <w:pStyle w:val="11Trescpisma"/>
        <w:spacing w:before="0" w:after="240" w:line="360" w:lineRule="auto"/>
        <w:rPr>
          <w:szCs w:val="20"/>
        </w:rPr>
      </w:pPr>
      <w:r w:rsidRPr="00C9399D">
        <w:rPr>
          <w:szCs w:val="20"/>
        </w:rPr>
        <w:t>5</w:t>
      </w:r>
      <w:r w:rsidR="00653332" w:rsidRPr="00C9399D">
        <w:rPr>
          <w:szCs w:val="20"/>
        </w:rPr>
        <w:t>4-15</w:t>
      </w:r>
      <w:r w:rsidR="00125B89">
        <w:rPr>
          <w:szCs w:val="20"/>
        </w:rPr>
        <w:t>2</w:t>
      </w:r>
      <w:r w:rsidRPr="00C9399D">
        <w:rPr>
          <w:szCs w:val="20"/>
        </w:rPr>
        <w:t xml:space="preserve"> Wrocław</w:t>
      </w:r>
    </w:p>
    <w:p w14:paraId="76EAB99C" w14:textId="50D0E4DC" w:rsidR="00E24BB4" w:rsidRPr="00C9399D" w:rsidRDefault="00E24BB4" w:rsidP="00E74F20">
      <w:pPr>
        <w:pStyle w:val="10Szanowny"/>
        <w:spacing w:before="240" w:after="240" w:line="360" w:lineRule="auto"/>
        <w:jc w:val="left"/>
        <w:rPr>
          <w:szCs w:val="20"/>
        </w:rPr>
      </w:pPr>
      <w:r w:rsidRPr="00C9399D">
        <w:rPr>
          <w:szCs w:val="20"/>
        </w:rPr>
        <w:t xml:space="preserve">Wrocław, </w:t>
      </w:r>
      <w:r w:rsidR="00653332" w:rsidRPr="00C9399D">
        <w:rPr>
          <w:szCs w:val="20"/>
        </w:rPr>
        <w:t>10</w:t>
      </w:r>
      <w:r w:rsidR="00193576" w:rsidRPr="00C9399D">
        <w:rPr>
          <w:szCs w:val="20"/>
        </w:rPr>
        <w:t xml:space="preserve"> </w:t>
      </w:r>
      <w:r w:rsidR="00653332" w:rsidRPr="00C9399D">
        <w:rPr>
          <w:szCs w:val="20"/>
        </w:rPr>
        <w:t>sierpnia</w:t>
      </w:r>
      <w:r w:rsidR="004561E3" w:rsidRPr="00C9399D">
        <w:rPr>
          <w:szCs w:val="20"/>
        </w:rPr>
        <w:t xml:space="preserve"> </w:t>
      </w:r>
      <w:r w:rsidRPr="00C9399D">
        <w:rPr>
          <w:szCs w:val="20"/>
        </w:rPr>
        <w:t>202</w:t>
      </w:r>
      <w:r w:rsidR="001C7B48" w:rsidRPr="00C9399D">
        <w:rPr>
          <w:szCs w:val="20"/>
        </w:rPr>
        <w:t>6</w:t>
      </w:r>
      <w:r w:rsidRPr="00C9399D">
        <w:rPr>
          <w:szCs w:val="20"/>
        </w:rPr>
        <w:t xml:space="preserve"> r.</w:t>
      </w:r>
    </w:p>
    <w:p w14:paraId="25DF8996" w14:textId="3A9DE8B4" w:rsidR="00E24BB4" w:rsidRPr="00C9399D" w:rsidRDefault="00E24BB4" w:rsidP="00726D40">
      <w:pPr>
        <w:pStyle w:val="08Sygnaturapisma"/>
        <w:spacing w:before="240" w:after="0" w:line="360" w:lineRule="auto"/>
        <w:jc w:val="left"/>
        <w:outlineLvl w:val="0"/>
        <w:rPr>
          <w:rFonts w:cs="Arial"/>
          <w:sz w:val="20"/>
          <w:szCs w:val="20"/>
        </w:rPr>
      </w:pPr>
      <w:r w:rsidRPr="00C9399D">
        <w:rPr>
          <w:rFonts w:cs="Arial"/>
          <w:sz w:val="20"/>
          <w:szCs w:val="20"/>
        </w:rPr>
        <w:t>WKN-K</w:t>
      </w:r>
      <w:r w:rsidR="00193576" w:rsidRPr="00C9399D">
        <w:rPr>
          <w:rFonts w:cs="Arial"/>
          <w:sz w:val="20"/>
          <w:szCs w:val="20"/>
        </w:rPr>
        <w:t>F.1711.</w:t>
      </w:r>
      <w:r w:rsidR="00653332" w:rsidRPr="00C9399D">
        <w:rPr>
          <w:rFonts w:cs="Arial"/>
          <w:sz w:val="20"/>
          <w:szCs w:val="20"/>
        </w:rPr>
        <w:t>19</w:t>
      </w:r>
      <w:r w:rsidRPr="00C9399D">
        <w:rPr>
          <w:rFonts w:cs="Arial"/>
          <w:sz w:val="20"/>
          <w:szCs w:val="20"/>
        </w:rPr>
        <w:t>.202</w:t>
      </w:r>
      <w:r w:rsidR="009B07DF" w:rsidRPr="00C9399D">
        <w:rPr>
          <w:rFonts w:cs="Arial"/>
          <w:sz w:val="20"/>
          <w:szCs w:val="20"/>
        </w:rPr>
        <w:t>6</w:t>
      </w:r>
    </w:p>
    <w:p w14:paraId="435A1A30" w14:textId="6B6C2BD9" w:rsidR="00792BD4" w:rsidRPr="00C9399D" w:rsidRDefault="00863768" w:rsidP="00726D40">
      <w:pPr>
        <w:pStyle w:val="10Szanowny"/>
        <w:suppressAutoHyphens/>
        <w:spacing w:before="0" w:after="240" w:line="360" w:lineRule="auto"/>
        <w:jc w:val="left"/>
        <w:rPr>
          <w:rFonts w:cs="Arial"/>
          <w:szCs w:val="20"/>
        </w:rPr>
      </w:pPr>
      <w:r w:rsidRPr="00C9399D">
        <w:rPr>
          <w:szCs w:val="20"/>
          <w:shd w:val="clear" w:color="auto" w:fill="FFFFFF"/>
        </w:rPr>
        <w:t>001</w:t>
      </w:r>
      <w:r w:rsidR="00C9399D" w:rsidRPr="00C9399D">
        <w:rPr>
          <w:szCs w:val="20"/>
          <w:shd w:val="clear" w:color="auto" w:fill="FFFFFF"/>
        </w:rPr>
        <w:t>31638</w:t>
      </w:r>
      <w:r w:rsidR="00792BD4" w:rsidRPr="00C9399D">
        <w:rPr>
          <w:szCs w:val="20"/>
          <w:shd w:val="clear" w:color="auto" w:fill="FFFFFF"/>
        </w:rPr>
        <w:t>/2026/W</w:t>
      </w:r>
    </w:p>
    <w:p w14:paraId="310EA38D" w14:textId="77777777" w:rsidR="00E24BB4" w:rsidRPr="00C9399D" w:rsidRDefault="00E24BB4" w:rsidP="00726D40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C9399D">
        <w:rPr>
          <w:rFonts w:ascii="Verdana" w:hAnsi="Verdana"/>
          <w:b/>
          <w:lang w:bidi="pl-PL"/>
        </w:rPr>
        <w:t>WYSTĄPIENIE POKONTROLNE</w:t>
      </w:r>
    </w:p>
    <w:p w14:paraId="716D2242" w14:textId="6681E305" w:rsidR="00EC7AF3" w:rsidRPr="00C9399D" w:rsidRDefault="00EC7AF3" w:rsidP="00726D40">
      <w:pPr>
        <w:pStyle w:val="10Szanowny"/>
        <w:spacing w:before="0" w:after="240" w:line="360" w:lineRule="auto"/>
        <w:jc w:val="left"/>
        <w:rPr>
          <w:szCs w:val="20"/>
        </w:rPr>
      </w:pPr>
      <w:r w:rsidRPr="00C9399D">
        <w:rPr>
          <w:szCs w:val="20"/>
        </w:rPr>
        <w:t>Wydział Kontroli Urzędu Miejskiego Wrocławia przeprowadził kontrolę w kierowan</w:t>
      </w:r>
      <w:r w:rsidR="00DF0541" w:rsidRPr="00C9399D">
        <w:rPr>
          <w:szCs w:val="20"/>
        </w:rPr>
        <w:t>ej</w:t>
      </w:r>
      <w:r w:rsidRPr="00C9399D">
        <w:rPr>
          <w:szCs w:val="20"/>
        </w:rPr>
        <w:t xml:space="preserve"> przez Pan</w:t>
      </w:r>
      <w:r w:rsidR="00C9399D" w:rsidRPr="00C9399D">
        <w:rPr>
          <w:szCs w:val="20"/>
        </w:rPr>
        <w:t>ią</w:t>
      </w:r>
      <w:r w:rsidR="000A5088" w:rsidRPr="00C9399D">
        <w:rPr>
          <w:szCs w:val="20"/>
        </w:rPr>
        <w:t xml:space="preserve"> </w:t>
      </w:r>
      <w:r w:rsidRPr="00C9399D">
        <w:rPr>
          <w:szCs w:val="20"/>
        </w:rPr>
        <w:t xml:space="preserve">Dyrektor </w:t>
      </w:r>
      <w:r w:rsidR="00DF0541" w:rsidRPr="00C9399D">
        <w:rPr>
          <w:szCs w:val="20"/>
        </w:rPr>
        <w:t>jednostce</w:t>
      </w:r>
      <w:r w:rsidRPr="00C9399D">
        <w:rPr>
          <w:szCs w:val="20"/>
        </w:rPr>
        <w:t>, której przedmiotem był</w:t>
      </w:r>
      <w:r w:rsidR="00193576" w:rsidRPr="00C9399D">
        <w:rPr>
          <w:szCs w:val="20"/>
        </w:rPr>
        <w:t>a</w:t>
      </w:r>
      <w:r w:rsidR="002A2D56" w:rsidRPr="00C9399D">
        <w:rPr>
          <w:szCs w:val="20"/>
        </w:rPr>
        <w:t xml:space="preserve"> </w:t>
      </w:r>
      <w:r w:rsidR="00193576" w:rsidRPr="00C9399D">
        <w:rPr>
          <w:szCs w:val="20"/>
        </w:rPr>
        <w:t>zgodność ze stanem faktycznym na 15 czerwca 2026 r., danych o liczbie uczniów wykazanych w Systemie Informacji Oświatowej, mających wpływ na kwotę potrzeb oświatowych</w:t>
      </w:r>
      <w:r w:rsidRPr="00C9399D">
        <w:rPr>
          <w:szCs w:val="20"/>
        </w:rPr>
        <w:t>.</w:t>
      </w:r>
    </w:p>
    <w:p w14:paraId="02C83019" w14:textId="5849ADC2" w:rsidR="00E24BB4" w:rsidRPr="00C9399D" w:rsidRDefault="00216222" w:rsidP="00726D40">
      <w:pPr>
        <w:pStyle w:val="10Szanowny"/>
        <w:spacing w:before="240" w:after="240" w:line="360" w:lineRule="auto"/>
        <w:jc w:val="left"/>
        <w:rPr>
          <w:szCs w:val="20"/>
        </w:rPr>
      </w:pPr>
      <w:r w:rsidRPr="00C9399D">
        <w:rPr>
          <w:szCs w:val="20"/>
        </w:rPr>
        <w:t>Wyniki</w:t>
      </w:r>
      <w:r w:rsidR="00E24BB4" w:rsidRPr="00C9399D">
        <w:rPr>
          <w:szCs w:val="20"/>
        </w:rPr>
        <w:t xml:space="preserve"> kontroli przedstawiono w protokole nr WKN-K</w:t>
      </w:r>
      <w:r w:rsidR="00193576" w:rsidRPr="00C9399D">
        <w:rPr>
          <w:szCs w:val="20"/>
        </w:rPr>
        <w:t>F</w:t>
      </w:r>
      <w:r w:rsidR="00E24BB4" w:rsidRPr="00C9399D">
        <w:rPr>
          <w:szCs w:val="20"/>
        </w:rPr>
        <w:t>.1711.</w:t>
      </w:r>
      <w:r w:rsidR="00C9399D" w:rsidRPr="00C9399D">
        <w:rPr>
          <w:szCs w:val="20"/>
        </w:rPr>
        <w:t>19</w:t>
      </w:r>
      <w:r w:rsidR="00E24BB4" w:rsidRPr="00C9399D">
        <w:rPr>
          <w:szCs w:val="20"/>
        </w:rPr>
        <w:t>.202</w:t>
      </w:r>
      <w:r w:rsidR="009B07DF" w:rsidRPr="00C9399D">
        <w:rPr>
          <w:szCs w:val="20"/>
        </w:rPr>
        <w:t>6</w:t>
      </w:r>
      <w:r w:rsidR="00E24BB4" w:rsidRPr="00C9399D">
        <w:rPr>
          <w:szCs w:val="20"/>
        </w:rPr>
        <w:t>, do którego nie wniesiono zastrzeżeń.</w:t>
      </w:r>
    </w:p>
    <w:p w14:paraId="5366C0E7" w14:textId="40E0B215" w:rsidR="00BD022E" w:rsidRPr="00562A03" w:rsidRDefault="007911E0" w:rsidP="00137501">
      <w:pPr>
        <w:spacing w:before="240" w:line="360" w:lineRule="auto"/>
        <w:rPr>
          <w:rFonts w:ascii="Verdana" w:hAnsi="Verdana"/>
          <w:sz w:val="20"/>
          <w:szCs w:val="20"/>
        </w:rPr>
      </w:pPr>
      <w:bookmarkStart w:id="1" w:name="_Hlk237248585"/>
      <w:r w:rsidRPr="00562A03">
        <w:rPr>
          <w:rFonts w:ascii="Verdana" w:hAnsi="Verdana"/>
          <w:sz w:val="20"/>
          <w:szCs w:val="20"/>
        </w:rPr>
        <w:t>Na podstawie dokumentacji wskazanej w protokole kontroli</w:t>
      </w:r>
      <w:r w:rsidR="004400E1" w:rsidRPr="00562A03">
        <w:rPr>
          <w:rFonts w:ascii="Verdana" w:hAnsi="Verdana"/>
          <w:sz w:val="20"/>
          <w:szCs w:val="20"/>
        </w:rPr>
        <w:t xml:space="preserve"> </w:t>
      </w:r>
      <w:r w:rsidRPr="00562A03">
        <w:rPr>
          <w:rFonts w:ascii="Verdana" w:hAnsi="Verdana"/>
          <w:sz w:val="20"/>
          <w:szCs w:val="20"/>
        </w:rPr>
        <w:t>stwierdzono</w:t>
      </w:r>
      <w:r w:rsidR="004400E1" w:rsidRPr="00562A03">
        <w:rPr>
          <w:rFonts w:ascii="Verdana" w:hAnsi="Verdana"/>
          <w:sz w:val="20"/>
          <w:szCs w:val="20"/>
        </w:rPr>
        <w:t xml:space="preserve"> </w:t>
      </w:r>
      <w:bookmarkEnd w:id="0"/>
      <w:r w:rsidR="00BD022E" w:rsidRPr="00562A03">
        <w:rPr>
          <w:rFonts w:ascii="Verdana" w:hAnsi="Verdana"/>
          <w:sz w:val="20"/>
          <w:szCs w:val="20"/>
        </w:rPr>
        <w:t>nieprawidłowoś</w:t>
      </w:r>
      <w:r w:rsidR="001152FF" w:rsidRPr="00562A03">
        <w:rPr>
          <w:rFonts w:ascii="Verdana" w:hAnsi="Verdana"/>
          <w:sz w:val="20"/>
          <w:szCs w:val="20"/>
        </w:rPr>
        <w:t>ci</w:t>
      </w:r>
      <w:r w:rsidR="00BD022E" w:rsidRPr="00562A03">
        <w:rPr>
          <w:rFonts w:ascii="Verdana" w:hAnsi="Verdana"/>
          <w:sz w:val="20"/>
          <w:szCs w:val="20"/>
        </w:rPr>
        <w:t xml:space="preserve"> polegając</w:t>
      </w:r>
      <w:r w:rsidR="001152FF" w:rsidRPr="00562A03">
        <w:rPr>
          <w:rFonts w:ascii="Verdana" w:hAnsi="Verdana"/>
          <w:sz w:val="20"/>
          <w:szCs w:val="20"/>
        </w:rPr>
        <w:t>e</w:t>
      </w:r>
      <w:r w:rsidR="00BD022E" w:rsidRPr="00562A03">
        <w:rPr>
          <w:rFonts w:ascii="Verdana" w:hAnsi="Verdana"/>
          <w:sz w:val="20"/>
          <w:szCs w:val="20"/>
        </w:rPr>
        <w:t xml:space="preserve"> na</w:t>
      </w:r>
      <w:bookmarkStart w:id="2" w:name="_Hlk237248552"/>
      <w:r w:rsidR="00137501" w:rsidRPr="00562A03">
        <w:rPr>
          <w:rFonts w:ascii="Verdana" w:hAnsi="Verdana"/>
          <w:sz w:val="20"/>
          <w:szCs w:val="20"/>
        </w:rPr>
        <w:t xml:space="preserve"> </w:t>
      </w:r>
      <w:r w:rsidR="00BD022E" w:rsidRPr="00562A03">
        <w:rPr>
          <w:rFonts w:ascii="Verdana" w:hAnsi="Verdana"/>
          <w:sz w:val="20"/>
          <w:szCs w:val="20"/>
        </w:rPr>
        <w:t>wykazaniu w Systemie Informacji Oświatowej, według stanu na 15 czerwca 2026 r.:</w:t>
      </w:r>
    </w:p>
    <w:p w14:paraId="2E90AE9D" w14:textId="74A8097F" w:rsidR="00374406" w:rsidRPr="00562A03" w:rsidRDefault="00374406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bookmarkStart w:id="3" w:name="_Hlk235103263"/>
      <w:bookmarkEnd w:id="1"/>
      <w:r w:rsidRPr="00562A03">
        <w:rPr>
          <w:rFonts w:ascii="Verdana" w:hAnsi="Verdana"/>
          <w:sz w:val="20"/>
          <w:szCs w:val="20"/>
        </w:rPr>
        <w:t>w 1 przypadku błędnej</w:t>
      </w:r>
      <w:r w:rsidR="00C9399D" w:rsidRPr="00562A03">
        <w:rPr>
          <w:rFonts w:ascii="Verdana" w:hAnsi="Verdana"/>
          <w:sz w:val="20"/>
          <w:szCs w:val="20"/>
        </w:rPr>
        <w:t xml:space="preserve"> daty rozpoczęcia indywidualnego nauczania,</w:t>
      </w:r>
      <w:bookmarkEnd w:id="3"/>
    </w:p>
    <w:p w14:paraId="6ED3AF77" w14:textId="7271706C" w:rsidR="00374406" w:rsidRPr="00562A03" w:rsidRDefault="00374406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 w:rsidRPr="00562A03">
        <w:rPr>
          <w:rFonts w:ascii="Verdana" w:hAnsi="Verdana"/>
          <w:sz w:val="20"/>
          <w:szCs w:val="20"/>
        </w:rPr>
        <w:t xml:space="preserve">w </w:t>
      </w:r>
      <w:r w:rsidR="00EF5850" w:rsidRPr="00562A03">
        <w:rPr>
          <w:rFonts w:ascii="Verdana" w:hAnsi="Verdana"/>
          <w:sz w:val="20"/>
          <w:szCs w:val="20"/>
        </w:rPr>
        <w:t>11</w:t>
      </w:r>
      <w:r w:rsidRPr="00562A03">
        <w:rPr>
          <w:rFonts w:ascii="Verdana" w:hAnsi="Verdana"/>
          <w:sz w:val="20"/>
          <w:szCs w:val="20"/>
        </w:rPr>
        <w:t xml:space="preserve"> przypadkach błędnej </w:t>
      </w:r>
      <w:bookmarkStart w:id="4" w:name="_Hlk235104856"/>
      <w:r w:rsidR="00EF5850" w:rsidRPr="00562A03">
        <w:rPr>
          <w:rFonts w:ascii="Verdana" w:hAnsi="Verdana"/>
          <w:sz w:val="20"/>
          <w:szCs w:val="20"/>
        </w:rPr>
        <w:t>daty rozpoczęcia obowiązywania orzeczeń</w:t>
      </w:r>
      <w:r w:rsidR="005E7262">
        <w:rPr>
          <w:rFonts w:ascii="Verdana" w:hAnsi="Verdana"/>
          <w:sz w:val="20"/>
          <w:szCs w:val="20"/>
        </w:rPr>
        <w:t xml:space="preserve"> o potrzebie kształcenia specjalnego</w:t>
      </w:r>
      <w:r w:rsidR="00EF5850" w:rsidRPr="00562A03">
        <w:rPr>
          <w:rFonts w:ascii="Verdana" w:hAnsi="Verdana"/>
          <w:sz w:val="20"/>
          <w:szCs w:val="20"/>
        </w:rPr>
        <w:t xml:space="preserve">, </w:t>
      </w:r>
      <w:bookmarkEnd w:id="4"/>
    </w:p>
    <w:p w14:paraId="3FB6B464" w14:textId="04F2C631" w:rsidR="00240540" w:rsidRPr="00562A03" w:rsidRDefault="00374406" w:rsidP="00562A03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  <w:sectPr w:rsidR="00240540" w:rsidRPr="00562A03" w:rsidSect="00562A03">
          <w:head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  <w:r w:rsidRPr="00562A03">
        <w:rPr>
          <w:rFonts w:ascii="Verdana" w:hAnsi="Verdana"/>
          <w:sz w:val="20"/>
          <w:szCs w:val="20"/>
        </w:rPr>
        <w:t>w</w:t>
      </w:r>
      <w:r w:rsidR="00056038" w:rsidRPr="00562A03">
        <w:rPr>
          <w:rFonts w:ascii="Verdana" w:hAnsi="Verdana"/>
          <w:sz w:val="20"/>
          <w:szCs w:val="20"/>
        </w:rPr>
        <w:t xml:space="preserve"> </w:t>
      </w:r>
      <w:r w:rsidR="00EF5850" w:rsidRPr="00562A03">
        <w:rPr>
          <w:rFonts w:ascii="Verdana" w:hAnsi="Verdana"/>
          <w:sz w:val="20"/>
          <w:szCs w:val="20"/>
        </w:rPr>
        <w:t xml:space="preserve">9 </w:t>
      </w:r>
      <w:r w:rsidRPr="00562A03">
        <w:rPr>
          <w:rFonts w:ascii="Verdana" w:hAnsi="Verdana"/>
          <w:sz w:val="20"/>
          <w:szCs w:val="20"/>
        </w:rPr>
        <w:t>przypadk</w:t>
      </w:r>
      <w:r w:rsidR="00BB2155" w:rsidRPr="00562A03">
        <w:rPr>
          <w:rFonts w:ascii="Verdana" w:hAnsi="Verdana"/>
          <w:sz w:val="20"/>
          <w:szCs w:val="20"/>
        </w:rPr>
        <w:t>ach</w:t>
      </w:r>
      <w:r w:rsidRPr="00562A03">
        <w:rPr>
          <w:rFonts w:ascii="Verdana" w:hAnsi="Verdana"/>
          <w:sz w:val="20"/>
          <w:szCs w:val="20"/>
        </w:rPr>
        <w:t xml:space="preserve"> błędnej </w:t>
      </w:r>
      <w:r w:rsidR="00EF5850" w:rsidRPr="00562A03">
        <w:rPr>
          <w:rFonts w:ascii="Verdana" w:hAnsi="Verdana"/>
          <w:sz w:val="20"/>
          <w:szCs w:val="20"/>
        </w:rPr>
        <w:t>daty rozpoczęcia grupowych zajęć rewalidacyjnyc</w:t>
      </w:r>
      <w:r w:rsidR="00562A03" w:rsidRPr="00562A03">
        <w:rPr>
          <w:rFonts w:ascii="Verdana" w:hAnsi="Verdana"/>
          <w:sz w:val="20"/>
          <w:szCs w:val="20"/>
        </w:rPr>
        <w:t xml:space="preserve">h, </w:t>
      </w:r>
    </w:p>
    <w:p w14:paraId="1D1BB96A" w14:textId="07A86FC8" w:rsidR="00E34FE1" w:rsidRPr="00992E21" w:rsidRDefault="00BB2155" w:rsidP="00EF5850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 w:rsidRPr="00562A03">
        <w:rPr>
          <w:rFonts w:ascii="Verdana" w:hAnsi="Verdana"/>
          <w:sz w:val="20"/>
          <w:szCs w:val="20"/>
        </w:rPr>
        <w:t xml:space="preserve">w </w:t>
      </w:r>
      <w:r w:rsidR="00EF5850" w:rsidRPr="00562A03">
        <w:rPr>
          <w:rFonts w:ascii="Verdana" w:hAnsi="Verdana"/>
          <w:sz w:val="20"/>
          <w:szCs w:val="20"/>
        </w:rPr>
        <w:t>4</w:t>
      </w:r>
      <w:r w:rsidRPr="00562A03">
        <w:rPr>
          <w:rFonts w:ascii="Verdana" w:hAnsi="Verdana"/>
          <w:sz w:val="20"/>
          <w:szCs w:val="20"/>
        </w:rPr>
        <w:t xml:space="preserve"> przypadkach błędn</w:t>
      </w:r>
      <w:r w:rsidR="00120D6A">
        <w:rPr>
          <w:rFonts w:ascii="Verdana" w:hAnsi="Verdana"/>
          <w:sz w:val="20"/>
          <w:szCs w:val="20"/>
        </w:rPr>
        <w:t>ej</w:t>
      </w:r>
      <w:r w:rsidRPr="00562A03">
        <w:rPr>
          <w:rFonts w:ascii="Verdana" w:hAnsi="Verdana"/>
          <w:sz w:val="20"/>
          <w:szCs w:val="20"/>
        </w:rPr>
        <w:t xml:space="preserve"> </w:t>
      </w:r>
      <w:r w:rsidR="00EF5850" w:rsidRPr="00562A03">
        <w:rPr>
          <w:rFonts w:ascii="Verdana" w:hAnsi="Verdana"/>
          <w:sz w:val="20"/>
          <w:szCs w:val="20"/>
        </w:rPr>
        <w:t>daty rozpoczęcia indywidualnych</w:t>
      </w:r>
      <w:r w:rsidR="00EF5850" w:rsidRPr="00EF5850">
        <w:rPr>
          <w:rFonts w:ascii="Verdana" w:hAnsi="Verdana"/>
          <w:sz w:val="20"/>
          <w:szCs w:val="20"/>
        </w:rPr>
        <w:t xml:space="preserve"> </w:t>
      </w:r>
      <w:r w:rsidR="00EF5850" w:rsidRPr="00992E21">
        <w:rPr>
          <w:rFonts w:ascii="Verdana" w:hAnsi="Verdana"/>
          <w:sz w:val="20"/>
          <w:szCs w:val="20"/>
        </w:rPr>
        <w:t xml:space="preserve">zajęć </w:t>
      </w:r>
      <w:r w:rsidR="005E7262">
        <w:rPr>
          <w:rFonts w:ascii="Verdana" w:hAnsi="Verdana"/>
          <w:sz w:val="20"/>
          <w:szCs w:val="20"/>
        </w:rPr>
        <w:t xml:space="preserve">z zakresu </w:t>
      </w:r>
      <w:r w:rsidR="00EF5850" w:rsidRPr="00992E21">
        <w:rPr>
          <w:rFonts w:ascii="Verdana" w:hAnsi="Verdana"/>
          <w:sz w:val="20"/>
          <w:szCs w:val="20"/>
        </w:rPr>
        <w:t xml:space="preserve">pomocy psychologiczno-pedagogicznej, </w:t>
      </w:r>
    </w:p>
    <w:p w14:paraId="6602A9A5" w14:textId="501AAC1C" w:rsidR="00BB2155" w:rsidRPr="00992E21" w:rsidRDefault="00BB2155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 w:rsidRPr="00992E21">
        <w:rPr>
          <w:rFonts w:ascii="Verdana" w:hAnsi="Verdana"/>
          <w:sz w:val="20"/>
          <w:szCs w:val="20"/>
        </w:rPr>
        <w:t xml:space="preserve">w </w:t>
      </w:r>
      <w:r w:rsidR="00EF5850" w:rsidRPr="00992E21">
        <w:rPr>
          <w:rFonts w:ascii="Verdana" w:hAnsi="Verdana"/>
          <w:sz w:val="20"/>
          <w:szCs w:val="20"/>
        </w:rPr>
        <w:t>8</w:t>
      </w:r>
      <w:r w:rsidRPr="00992E21">
        <w:rPr>
          <w:rFonts w:ascii="Verdana" w:hAnsi="Verdana"/>
          <w:sz w:val="20"/>
          <w:szCs w:val="20"/>
        </w:rPr>
        <w:t xml:space="preserve"> przypadkach błędnej </w:t>
      </w:r>
      <w:r w:rsidR="00EF5850" w:rsidRPr="00992E21">
        <w:rPr>
          <w:rFonts w:ascii="Verdana" w:hAnsi="Verdana"/>
          <w:sz w:val="20"/>
          <w:szCs w:val="20"/>
        </w:rPr>
        <w:t xml:space="preserve">daty rozpoczęcia grupowych zajęć </w:t>
      </w:r>
      <w:r w:rsidR="005E7262">
        <w:rPr>
          <w:rFonts w:ascii="Verdana" w:hAnsi="Verdana"/>
          <w:sz w:val="20"/>
          <w:szCs w:val="20"/>
        </w:rPr>
        <w:t xml:space="preserve">z zakresu </w:t>
      </w:r>
      <w:r w:rsidR="00EF5850" w:rsidRPr="00992E21">
        <w:rPr>
          <w:rFonts w:ascii="Verdana" w:hAnsi="Verdana"/>
          <w:sz w:val="20"/>
          <w:szCs w:val="20"/>
        </w:rPr>
        <w:t xml:space="preserve">pomocy psychologiczno-pedagogicznej, </w:t>
      </w:r>
    </w:p>
    <w:p w14:paraId="4E60C0D3" w14:textId="77777777" w:rsidR="00562A03" w:rsidRDefault="00562A03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  <w:sectPr w:rsidR="00562A03" w:rsidSect="00562A03">
          <w:headerReference w:type="first" r:id="rId12"/>
          <w:footerReference w:type="first" r:id="rId13"/>
          <w:type w:val="continuous"/>
          <w:pgSz w:w="11906" w:h="16838" w:code="9"/>
          <w:pgMar w:top="1134" w:right="1814" w:bottom="964" w:left="1701" w:header="340" w:footer="567" w:gutter="0"/>
          <w:cols w:space="708"/>
          <w:titlePg/>
          <w:docGrid w:linePitch="360"/>
        </w:sectPr>
      </w:pPr>
    </w:p>
    <w:p w14:paraId="28CC103C" w14:textId="376EE7F6" w:rsidR="00BB2155" w:rsidRPr="00992E21" w:rsidRDefault="00BB2155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 w:rsidRPr="00992E21">
        <w:rPr>
          <w:rFonts w:ascii="Verdana" w:hAnsi="Verdana"/>
          <w:sz w:val="20"/>
          <w:szCs w:val="20"/>
        </w:rPr>
        <w:lastRenderedPageBreak/>
        <w:t xml:space="preserve">w 2 </w:t>
      </w:r>
      <w:bookmarkStart w:id="5" w:name="_Hlk235104665"/>
      <w:r w:rsidRPr="00992E21">
        <w:rPr>
          <w:rFonts w:ascii="Verdana" w:hAnsi="Verdana"/>
          <w:sz w:val="20"/>
          <w:szCs w:val="20"/>
        </w:rPr>
        <w:t>przypadkach błędne</w:t>
      </w:r>
      <w:r w:rsidR="005B1EAE" w:rsidRPr="00992E21">
        <w:rPr>
          <w:rFonts w:ascii="Verdana" w:hAnsi="Verdana"/>
          <w:sz w:val="20"/>
          <w:szCs w:val="20"/>
        </w:rPr>
        <w:t>j</w:t>
      </w:r>
      <w:r w:rsidRPr="00992E21">
        <w:rPr>
          <w:rFonts w:ascii="Verdana" w:hAnsi="Verdana"/>
          <w:sz w:val="20"/>
          <w:szCs w:val="20"/>
        </w:rPr>
        <w:t xml:space="preserve"> daty</w:t>
      </w:r>
      <w:r w:rsidR="00992E21" w:rsidRPr="00992E21">
        <w:rPr>
          <w:rFonts w:ascii="Verdana" w:hAnsi="Verdana"/>
          <w:sz w:val="20"/>
          <w:szCs w:val="20"/>
        </w:rPr>
        <w:t xml:space="preserve"> rozpoczęcia zajęć indywidualnych lub </w:t>
      </w:r>
      <w:r w:rsidR="005E7262">
        <w:rPr>
          <w:rFonts w:ascii="Verdana" w:hAnsi="Verdana"/>
          <w:sz w:val="20"/>
          <w:szCs w:val="20"/>
        </w:rPr>
        <w:t>w grupie</w:t>
      </w:r>
      <w:r w:rsidR="00992E21" w:rsidRPr="00992E21">
        <w:rPr>
          <w:rFonts w:ascii="Verdana" w:hAnsi="Verdana"/>
          <w:sz w:val="20"/>
          <w:szCs w:val="20"/>
        </w:rPr>
        <w:t xml:space="preserve"> do 5 osób, </w:t>
      </w:r>
      <w:bookmarkEnd w:id="5"/>
    </w:p>
    <w:p w14:paraId="52A4F21D" w14:textId="3FC6A5A6" w:rsidR="00BB2155" w:rsidRPr="00992E21" w:rsidRDefault="00BB2155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 w:rsidRPr="00992E21">
        <w:rPr>
          <w:rFonts w:ascii="Verdana" w:hAnsi="Verdana"/>
          <w:sz w:val="20"/>
          <w:szCs w:val="20"/>
        </w:rPr>
        <w:t xml:space="preserve">w </w:t>
      </w:r>
      <w:r w:rsidR="00992E21" w:rsidRPr="00992E21">
        <w:rPr>
          <w:rFonts w:ascii="Verdana" w:hAnsi="Verdana"/>
          <w:sz w:val="20"/>
          <w:szCs w:val="20"/>
        </w:rPr>
        <w:t>2</w:t>
      </w:r>
      <w:r w:rsidRPr="00992E21">
        <w:rPr>
          <w:rFonts w:ascii="Verdana" w:hAnsi="Verdana"/>
          <w:sz w:val="20"/>
          <w:szCs w:val="20"/>
        </w:rPr>
        <w:t xml:space="preserve"> przypadkach błędne</w:t>
      </w:r>
      <w:r w:rsidR="005B1EAE" w:rsidRPr="00992E21">
        <w:rPr>
          <w:rFonts w:ascii="Verdana" w:hAnsi="Verdana"/>
          <w:sz w:val="20"/>
          <w:szCs w:val="20"/>
        </w:rPr>
        <w:t>j</w:t>
      </w:r>
      <w:r w:rsidRPr="00992E21">
        <w:rPr>
          <w:rFonts w:ascii="Verdana" w:hAnsi="Verdana"/>
          <w:sz w:val="20"/>
          <w:szCs w:val="20"/>
        </w:rPr>
        <w:t xml:space="preserve"> </w:t>
      </w:r>
      <w:r w:rsidR="005E7262">
        <w:rPr>
          <w:rFonts w:ascii="Verdana" w:hAnsi="Verdana"/>
          <w:sz w:val="20"/>
          <w:szCs w:val="20"/>
        </w:rPr>
        <w:t>tygodniowej liczby</w:t>
      </w:r>
      <w:r w:rsidR="00992E21" w:rsidRPr="00992E21">
        <w:rPr>
          <w:rFonts w:ascii="Verdana" w:hAnsi="Verdana"/>
          <w:sz w:val="20"/>
          <w:szCs w:val="20"/>
        </w:rPr>
        <w:t xml:space="preserve"> godzin grupowych zajęć rewalidacyjnych, </w:t>
      </w:r>
    </w:p>
    <w:p w14:paraId="4CD2A61F" w14:textId="216EB4F1" w:rsidR="009360B2" w:rsidRPr="00992E21" w:rsidRDefault="009360B2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 w:rsidRPr="00992E21">
        <w:rPr>
          <w:rFonts w:ascii="Verdana" w:hAnsi="Verdana"/>
          <w:sz w:val="20"/>
          <w:szCs w:val="20"/>
        </w:rPr>
        <w:t xml:space="preserve">w 1 przypadku błędnej </w:t>
      </w:r>
      <w:r w:rsidR="005E7262">
        <w:rPr>
          <w:rFonts w:ascii="Verdana" w:hAnsi="Verdana"/>
          <w:sz w:val="20"/>
          <w:szCs w:val="20"/>
        </w:rPr>
        <w:t>tygodniowej liczby</w:t>
      </w:r>
      <w:r w:rsidR="00992E21" w:rsidRPr="00992E21">
        <w:rPr>
          <w:rFonts w:ascii="Verdana" w:hAnsi="Verdana"/>
          <w:sz w:val="20"/>
          <w:szCs w:val="20"/>
        </w:rPr>
        <w:t xml:space="preserve"> godzin indywidualnych zajęć rewalidacyjnych, </w:t>
      </w:r>
    </w:p>
    <w:p w14:paraId="54E79431" w14:textId="199051F3" w:rsidR="00992E21" w:rsidRPr="00052790" w:rsidRDefault="00992E21" w:rsidP="00992E21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 w:rsidRPr="00992E21">
        <w:rPr>
          <w:rFonts w:ascii="Verdana" w:hAnsi="Verdana"/>
          <w:sz w:val="20"/>
          <w:szCs w:val="20"/>
        </w:rPr>
        <w:t xml:space="preserve">w 6 przypadkach błędnej </w:t>
      </w:r>
      <w:r w:rsidR="005E7262">
        <w:rPr>
          <w:rFonts w:ascii="Verdana" w:hAnsi="Verdana"/>
          <w:sz w:val="20"/>
          <w:szCs w:val="20"/>
        </w:rPr>
        <w:t>tygodniowej liczby</w:t>
      </w:r>
      <w:r w:rsidRPr="00992E21">
        <w:rPr>
          <w:rFonts w:ascii="Verdana" w:hAnsi="Verdana"/>
          <w:sz w:val="20"/>
          <w:szCs w:val="20"/>
        </w:rPr>
        <w:t xml:space="preserve"> godzin grupowych zajęć z zakresu pomocy </w:t>
      </w:r>
      <w:r w:rsidRPr="00052790">
        <w:rPr>
          <w:rFonts w:ascii="Verdana" w:hAnsi="Verdana"/>
          <w:sz w:val="20"/>
          <w:szCs w:val="20"/>
        </w:rPr>
        <w:t xml:space="preserve">psychologiczno-pedagogicznej, </w:t>
      </w:r>
    </w:p>
    <w:p w14:paraId="358276E4" w14:textId="283B799A" w:rsidR="009360B2" w:rsidRPr="00052790" w:rsidRDefault="009360B2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 w:rsidRPr="00052790">
        <w:rPr>
          <w:rFonts w:ascii="Verdana" w:hAnsi="Verdana"/>
          <w:sz w:val="20"/>
          <w:szCs w:val="20"/>
        </w:rPr>
        <w:t>w</w:t>
      </w:r>
      <w:r w:rsidR="00992E21" w:rsidRPr="00052790">
        <w:rPr>
          <w:rFonts w:ascii="Verdana" w:hAnsi="Verdana"/>
          <w:sz w:val="20"/>
          <w:szCs w:val="20"/>
        </w:rPr>
        <w:t xml:space="preserve"> 7</w:t>
      </w:r>
      <w:r w:rsidRPr="00052790">
        <w:rPr>
          <w:rFonts w:ascii="Verdana" w:hAnsi="Verdana"/>
          <w:sz w:val="20"/>
          <w:szCs w:val="20"/>
        </w:rPr>
        <w:t xml:space="preserve"> przypadk</w:t>
      </w:r>
      <w:r w:rsidR="00992E21" w:rsidRPr="00052790">
        <w:rPr>
          <w:rFonts w:ascii="Verdana" w:hAnsi="Verdana"/>
          <w:sz w:val="20"/>
          <w:szCs w:val="20"/>
        </w:rPr>
        <w:t>ach</w:t>
      </w:r>
      <w:r w:rsidRPr="00052790">
        <w:rPr>
          <w:rFonts w:ascii="Verdana" w:hAnsi="Verdana"/>
          <w:sz w:val="20"/>
          <w:szCs w:val="20"/>
        </w:rPr>
        <w:t xml:space="preserve"> błędnej </w:t>
      </w:r>
      <w:r w:rsidR="005E7262">
        <w:rPr>
          <w:rFonts w:ascii="Verdana" w:hAnsi="Verdana"/>
          <w:sz w:val="20"/>
          <w:szCs w:val="20"/>
        </w:rPr>
        <w:t>tygodniowej liczby</w:t>
      </w:r>
      <w:r w:rsidR="00992E21" w:rsidRPr="00052790">
        <w:rPr>
          <w:rFonts w:ascii="Verdana" w:hAnsi="Verdana"/>
          <w:sz w:val="20"/>
          <w:szCs w:val="20"/>
        </w:rPr>
        <w:t xml:space="preserve"> godzin indywidualnych zajęć z zakresu pomocy psychologiczno-pedagogicznej, </w:t>
      </w:r>
    </w:p>
    <w:p w14:paraId="631BA9A3" w14:textId="798D1B2D" w:rsidR="00992E21" w:rsidRPr="00052790" w:rsidRDefault="00992E21" w:rsidP="00992E21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 w:rsidRPr="00052790">
        <w:rPr>
          <w:rFonts w:ascii="Verdana" w:hAnsi="Verdana"/>
          <w:sz w:val="20"/>
          <w:szCs w:val="20"/>
        </w:rPr>
        <w:t xml:space="preserve">w 1 przypadku błędnej tygodniowej liczby godzin pomocy nauczyciela dla ucznia, </w:t>
      </w:r>
    </w:p>
    <w:p w14:paraId="58D02580" w14:textId="1B623467" w:rsidR="000D3613" w:rsidRPr="00052790" w:rsidRDefault="00992E21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 w:rsidRPr="00052790">
        <w:rPr>
          <w:rFonts w:ascii="Verdana" w:hAnsi="Verdana"/>
          <w:sz w:val="20"/>
          <w:szCs w:val="20"/>
        </w:rPr>
        <w:t>w 1 przypadku</w:t>
      </w:r>
      <w:r w:rsidR="000D3613" w:rsidRPr="00052790">
        <w:rPr>
          <w:rFonts w:ascii="Verdana" w:hAnsi="Verdana"/>
          <w:sz w:val="20"/>
          <w:szCs w:val="20"/>
        </w:rPr>
        <w:t xml:space="preserve"> orzeczenia o potrzebie kształcenia specjalnego</w:t>
      </w:r>
      <w:r w:rsidR="0029090C">
        <w:rPr>
          <w:rFonts w:ascii="Verdana" w:hAnsi="Verdana"/>
          <w:sz w:val="20"/>
          <w:szCs w:val="20"/>
        </w:rPr>
        <w:t>,</w:t>
      </w:r>
      <w:r w:rsidR="000D3613" w:rsidRPr="00052790">
        <w:rPr>
          <w:rFonts w:ascii="Verdana" w:hAnsi="Verdana"/>
          <w:sz w:val="20"/>
          <w:szCs w:val="20"/>
        </w:rPr>
        <w:t xml:space="preserve"> którego okres obowiązywania już upłynął,</w:t>
      </w:r>
    </w:p>
    <w:bookmarkEnd w:id="2"/>
    <w:p w14:paraId="1BE54B5C" w14:textId="322AAFFB" w:rsidR="00052790" w:rsidRPr="00052790" w:rsidRDefault="00052790" w:rsidP="00052790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 w:rsidRPr="00052790">
        <w:rPr>
          <w:rFonts w:ascii="Verdana" w:hAnsi="Verdana"/>
          <w:sz w:val="20"/>
          <w:szCs w:val="20"/>
        </w:rPr>
        <w:t>w 1 przypadku ucznia jako objętego indywidualnym nauczaniem</w:t>
      </w:r>
      <w:r w:rsidR="0029090C">
        <w:rPr>
          <w:rFonts w:ascii="Verdana" w:hAnsi="Verdana"/>
          <w:sz w:val="20"/>
          <w:szCs w:val="20"/>
        </w:rPr>
        <w:t>, dla którego nie przedłożono orzeczenia o potrzebie indywidualnego nauczania</w:t>
      </w:r>
      <w:r w:rsidR="00562A03">
        <w:rPr>
          <w:rFonts w:ascii="Verdana" w:hAnsi="Verdana"/>
          <w:sz w:val="20"/>
          <w:szCs w:val="20"/>
        </w:rPr>
        <w:t>,</w:t>
      </w:r>
    </w:p>
    <w:p w14:paraId="09A56CDD" w14:textId="71B46F9C" w:rsidR="00052790" w:rsidRPr="00052790" w:rsidRDefault="00052790" w:rsidP="00052790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 w:rsidRPr="00052790">
        <w:rPr>
          <w:rFonts w:ascii="Verdana" w:hAnsi="Verdana"/>
          <w:sz w:val="20"/>
          <w:szCs w:val="20"/>
        </w:rPr>
        <w:t>w 3 przypadkach błędn</w:t>
      </w:r>
      <w:r w:rsidR="0029090C">
        <w:rPr>
          <w:rFonts w:ascii="Verdana" w:hAnsi="Verdana"/>
          <w:sz w:val="20"/>
          <w:szCs w:val="20"/>
        </w:rPr>
        <w:t>ej</w:t>
      </w:r>
      <w:r w:rsidRPr="00052790">
        <w:rPr>
          <w:rFonts w:ascii="Verdana" w:hAnsi="Verdana"/>
          <w:sz w:val="20"/>
          <w:szCs w:val="20"/>
        </w:rPr>
        <w:t xml:space="preserve"> dat</w:t>
      </w:r>
      <w:r w:rsidR="0029090C">
        <w:rPr>
          <w:rFonts w:ascii="Verdana" w:hAnsi="Verdana"/>
          <w:sz w:val="20"/>
          <w:szCs w:val="20"/>
        </w:rPr>
        <w:t>y</w:t>
      </w:r>
      <w:r w:rsidRPr="00052790">
        <w:rPr>
          <w:rFonts w:ascii="Verdana" w:hAnsi="Verdana"/>
          <w:sz w:val="20"/>
          <w:szCs w:val="20"/>
        </w:rPr>
        <w:t xml:space="preserve"> rozpoczęcia dodatkowej, bezpłatnej nauki języka polskiego </w:t>
      </w:r>
    </w:p>
    <w:p w14:paraId="1B532949" w14:textId="29C1F569" w:rsidR="00EC47CF" w:rsidRPr="00052790" w:rsidRDefault="00F65667" w:rsidP="00EC47CF">
      <w:pPr>
        <w:spacing w:line="360" w:lineRule="auto"/>
        <w:ind w:left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EC47CF" w:rsidRPr="00052790">
        <w:rPr>
          <w:rFonts w:ascii="Verdana" w:hAnsi="Verdana"/>
          <w:sz w:val="20"/>
          <w:szCs w:val="20"/>
        </w:rPr>
        <w:t xml:space="preserve">strony </w:t>
      </w:r>
      <w:r w:rsidR="0026230B" w:rsidRPr="00052790">
        <w:rPr>
          <w:rFonts w:ascii="Verdana" w:hAnsi="Verdana"/>
          <w:sz w:val="20"/>
          <w:szCs w:val="20"/>
        </w:rPr>
        <w:t xml:space="preserve">od </w:t>
      </w:r>
      <w:r w:rsidR="00EC47CF" w:rsidRPr="00052790">
        <w:rPr>
          <w:rFonts w:ascii="Verdana" w:hAnsi="Verdana"/>
          <w:sz w:val="20"/>
          <w:szCs w:val="20"/>
        </w:rPr>
        <w:t>1</w:t>
      </w:r>
      <w:r w:rsidR="00052790" w:rsidRPr="00052790">
        <w:rPr>
          <w:rFonts w:ascii="Verdana" w:hAnsi="Verdana"/>
          <w:sz w:val="20"/>
          <w:szCs w:val="20"/>
        </w:rPr>
        <w:t>9</w:t>
      </w:r>
      <w:r w:rsidR="00EC47CF" w:rsidRPr="00052790">
        <w:rPr>
          <w:rFonts w:ascii="Verdana" w:hAnsi="Verdana"/>
          <w:sz w:val="20"/>
          <w:szCs w:val="20"/>
        </w:rPr>
        <w:t xml:space="preserve"> </w:t>
      </w:r>
      <w:r w:rsidR="0026230B" w:rsidRPr="00052790">
        <w:rPr>
          <w:rFonts w:ascii="Verdana" w:hAnsi="Verdana"/>
          <w:sz w:val="20"/>
          <w:szCs w:val="20"/>
        </w:rPr>
        <w:t>do</w:t>
      </w:r>
      <w:r w:rsidR="00EC47CF" w:rsidRPr="00052790">
        <w:rPr>
          <w:rFonts w:ascii="Verdana" w:hAnsi="Verdana"/>
          <w:sz w:val="20"/>
          <w:szCs w:val="20"/>
        </w:rPr>
        <w:t xml:space="preserve"> 2</w:t>
      </w:r>
      <w:r w:rsidR="00052790" w:rsidRPr="00052790">
        <w:rPr>
          <w:rFonts w:ascii="Verdana" w:hAnsi="Verdana"/>
          <w:sz w:val="20"/>
          <w:szCs w:val="20"/>
        </w:rPr>
        <w:t>5</w:t>
      </w:r>
      <w:r w:rsidR="00EC47CF" w:rsidRPr="00052790">
        <w:rPr>
          <w:rFonts w:ascii="Verdana" w:hAnsi="Verdana"/>
          <w:sz w:val="20"/>
          <w:szCs w:val="20"/>
        </w:rPr>
        <w:t xml:space="preserve"> protokołu kontroli</w:t>
      </w:r>
      <w:r w:rsidR="0026230B" w:rsidRPr="00052790">
        <w:rPr>
          <w:rFonts w:ascii="Verdana" w:hAnsi="Verdana"/>
          <w:sz w:val="20"/>
          <w:szCs w:val="20"/>
        </w:rPr>
        <w:t>.</w:t>
      </w:r>
    </w:p>
    <w:p w14:paraId="54E4CC48" w14:textId="390C72AE" w:rsidR="0065697C" w:rsidRPr="00C9399D" w:rsidRDefault="0065697C" w:rsidP="00EC47CF">
      <w:pPr>
        <w:pStyle w:val="Nagwektabeli"/>
        <w:suppressLineNumbers w:val="0"/>
        <w:suppressAutoHyphens w:val="0"/>
        <w:spacing w:before="240" w:line="360" w:lineRule="auto"/>
        <w:jc w:val="left"/>
        <w:rPr>
          <w:rFonts w:cs="Verdana"/>
          <w:b w:val="0"/>
          <w:szCs w:val="20"/>
        </w:rPr>
      </w:pPr>
      <w:r w:rsidRPr="00C9399D">
        <w:rPr>
          <w:rFonts w:cs="Verdana"/>
          <w:b w:val="0"/>
          <w:szCs w:val="20"/>
        </w:rPr>
        <w:t>Nieprawidłowości zostały usunięte w trakcie kontroli.</w:t>
      </w:r>
    </w:p>
    <w:p w14:paraId="76641531" w14:textId="662D8CDB" w:rsidR="0065697C" w:rsidRPr="00C9399D" w:rsidRDefault="0065697C" w:rsidP="00726D40">
      <w:pPr>
        <w:suppressAutoHyphens/>
        <w:spacing w:before="240" w:after="240" w:line="360" w:lineRule="auto"/>
        <w:jc w:val="both"/>
        <w:rPr>
          <w:rFonts w:ascii="Verdana" w:hAnsi="Verdana"/>
          <w:sz w:val="20"/>
          <w:szCs w:val="20"/>
        </w:rPr>
      </w:pPr>
      <w:r w:rsidRPr="00C9399D">
        <w:rPr>
          <w:rFonts w:ascii="Verdana" w:hAnsi="Verdana"/>
          <w:sz w:val="20"/>
          <w:szCs w:val="20"/>
        </w:rPr>
        <w:t>W pozostałym kontrolowanym zakresie ni</w:t>
      </w:r>
      <w:r w:rsidR="00C557EC" w:rsidRPr="00C9399D">
        <w:rPr>
          <w:rFonts w:ascii="Verdana" w:hAnsi="Verdana"/>
          <w:sz w:val="20"/>
          <w:szCs w:val="20"/>
        </w:rPr>
        <w:t>e</w:t>
      </w:r>
      <w:r w:rsidRPr="00C9399D">
        <w:rPr>
          <w:rFonts w:ascii="Verdana" w:hAnsi="Verdana"/>
          <w:sz w:val="20"/>
          <w:szCs w:val="20"/>
        </w:rPr>
        <w:t xml:space="preserve"> stwierdzono nieprawidłowości.</w:t>
      </w:r>
    </w:p>
    <w:p w14:paraId="5CFF2F16" w14:textId="77777777" w:rsidR="0065697C" w:rsidRPr="00C9399D" w:rsidRDefault="0065697C" w:rsidP="00726D40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C9399D">
        <w:rPr>
          <w:rFonts w:ascii="Verdana" w:hAnsi="Verdana"/>
          <w:sz w:val="20"/>
          <w:szCs w:val="20"/>
        </w:rPr>
        <w:t>Mając na uwadze powyższe, zalecam dochowanie należytej staranności przy wprowadzaniu danych do Systemu Informacji Oświatowej w latach następnych.</w:t>
      </w:r>
    </w:p>
    <w:p w14:paraId="63E78BCC" w14:textId="77777777" w:rsidR="00E74F20" w:rsidRPr="00E74F20" w:rsidRDefault="00E74F20" w:rsidP="00E74F20">
      <w:pPr>
        <w:spacing w:before="240" w:line="360" w:lineRule="auto"/>
        <w:rPr>
          <w:rFonts w:ascii="Verdana" w:eastAsia="Arial Unicode MS" w:hAnsi="Verdana" w:cs="Verdana"/>
          <w:bCs/>
          <w:sz w:val="21"/>
          <w:szCs w:val="21"/>
          <w:lang w:eastAsia="ar-SA"/>
        </w:rPr>
      </w:pPr>
      <w:r w:rsidRPr="00E74F20">
        <w:rPr>
          <w:rFonts w:ascii="Verdana" w:eastAsia="Arial Unicode MS" w:hAnsi="Verdana" w:cs="Verdana"/>
          <w:bCs/>
          <w:sz w:val="21"/>
          <w:szCs w:val="21"/>
          <w:lang w:eastAsia="ar-SA"/>
        </w:rPr>
        <w:t>Dokument podpisała z upoważnienia Prezydenta</w:t>
      </w:r>
    </w:p>
    <w:p w14:paraId="051137BC" w14:textId="5E6650B4" w:rsidR="00313E92" w:rsidRPr="00C9399D" w:rsidRDefault="00407943" w:rsidP="007F0F65">
      <w:pPr>
        <w:pStyle w:val="11Trescpisma"/>
        <w:tabs>
          <w:tab w:val="left" w:pos="5685"/>
        </w:tabs>
        <w:spacing w:before="0" w:line="360" w:lineRule="auto"/>
        <w:rPr>
          <w:szCs w:val="20"/>
        </w:rPr>
      </w:pPr>
      <w:r w:rsidRPr="00C9399D">
        <w:rPr>
          <w:szCs w:val="20"/>
        </w:rPr>
        <w:t>Agnieszka Korzeniowska</w:t>
      </w:r>
      <w:r w:rsidR="007F0F65" w:rsidRPr="00C9399D">
        <w:rPr>
          <w:szCs w:val="20"/>
        </w:rPr>
        <w:tab/>
      </w:r>
    </w:p>
    <w:p w14:paraId="0093CFD6" w14:textId="4DE10FF7" w:rsidR="00313E92" w:rsidRPr="00C9399D" w:rsidRDefault="00313E92" w:rsidP="00726D40">
      <w:pPr>
        <w:pStyle w:val="11Trescpisma"/>
        <w:spacing w:before="0" w:after="240" w:line="360" w:lineRule="auto"/>
        <w:rPr>
          <w:szCs w:val="20"/>
        </w:rPr>
      </w:pPr>
      <w:r w:rsidRPr="00C9399D">
        <w:rPr>
          <w:szCs w:val="20"/>
        </w:rPr>
        <w:t>Dyrektor Wydziału Kontroli</w:t>
      </w:r>
    </w:p>
    <w:p w14:paraId="4199027C" w14:textId="2E1A50B3" w:rsidR="00313E92" w:rsidRPr="00C9399D" w:rsidRDefault="00313E92" w:rsidP="00726D40">
      <w:pPr>
        <w:pStyle w:val="11Trescpisma"/>
        <w:spacing w:before="0" w:after="240" w:line="360" w:lineRule="auto"/>
        <w:jc w:val="left"/>
        <w:rPr>
          <w:szCs w:val="20"/>
        </w:rPr>
      </w:pPr>
      <w:r w:rsidRPr="00C9399D">
        <w:rPr>
          <w:szCs w:val="20"/>
        </w:rPr>
        <w:t>Sprawę prowadzi:</w:t>
      </w:r>
      <w:r w:rsidR="009D1E26" w:rsidRPr="00C9399D">
        <w:rPr>
          <w:szCs w:val="20"/>
        </w:rPr>
        <w:t xml:space="preserve"> </w:t>
      </w:r>
      <w:r w:rsidRPr="00C9399D">
        <w:rPr>
          <w:szCs w:val="20"/>
        </w:rPr>
        <w:t>Urząd</w:t>
      </w:r>
      <w:r w:rsidR="009D1E26" w:rsidRPr="00C9399D">
        <w:rPr>
          <w:szCs w:val="20"/>
        </w:rPr>
        <w:t xml:space="preserve"> </w:t>
      </w:r>
      <w:r w:rsidRPr="00C9399D">
        <w:rPr>
          <w:szCs w:val="20"/>
        </w:rPr>
        <w:t>Miejski Wrocławia; Wydział Kontroli, ul. Wojciecha Bogusławskiego 8, 10; 50-</w:t>
      </w:r>
      <w:r w:rsidR="0081609F" w:rsidRPr="00C9399D">
        <w:rPr>
          <w:szCs w:val="20"/>
        </w:rPr>
        <w:t>0</w:t>
      </w:r>
      <w:r w:rsidRPr="00C9399D">
        <w:rPr>
          <w:szCs w:val="20"/>
        </w:rPr>
        <w:t>31 Wrocław; tel. +48 717 77 92 35, fax +48 717 77 92 34; wkn@um.wroc.pl</w:t>
      </w:r>
    </w:p>
    <w:p w14:paraId="26011C4D" w14:textId="77777777" w:rsidR="00313E92" w:rsidRPr="00C9399D" w:rsidRDefault="00313E92" w:rsidP="00726D40">
      <w:pPr>
        <w:pStyle w:val="11Trescpisma"/>
        <w:spacing w:before="240" w:line="360" w:lineRule="auto"/>
        <w:jc w:val="left"/>
        <w:rPr>
          <w:szCs w:val="20"/>
        </w:rPr>
      </w:pPr>
      <w:r w:rsidRPr="00C9399D">
        <w:rPr>
          <w:szCs w:val="20"/>
        </w:rPr>
        <w:t>Do wiadomości:</w:t>
      </w:r>
    </w:p>
    <w:p w14:paraId="4A2D71A6" w14:textId="660051BE" w:rsidR="00CF624E" w:rsidRPr="00C9399D" w:rsidRDefault="00313E92" w:rsidP="00726D40">
      <w:pPr>
        <w:pStyle w:val="11Trescpisma"/>
        <w:spacing w:before="0" w:after="240" w:line="360" w:lineRule="auto"/>
        <w:jc w:val="left"/>
        <w:rPr>
          <w:szCs w:val="20"/>
        </w:rPr>
      </w:pPr>
      <w:r w:rsidRPr="00C9399D">
        <w:rPr>
          <w:szCs w:val="20"/>
        </w:rPr>
        <w:t>Pan Jarosław Delewski – Dyrektor DEU UMW wraz z protokołem kontroli WKN-K</w:t>
      </w:r>
      <w:r w:rsidR="00407943" w:rsidRPr="00C9399D">
        <w:rPr>
          <w:szCs w:val="20"/>
        </w:rPr>
        <w:t>F</w:t>
      </w:r>
      <w:r w:rsidRPr="00C9399D">
        <w:rPr>
          <w:szCs w:val="20"/>
        </w:rPr>
        <w:t>.1711.</w:t>
      </w:r>
      <w:r w:rsidR="00DB3D32">
        <w:rPr>
          <w:szCs w:val="20"/>
        </w:rPr>
        <w:t>19</w:t>
      </w:r>
      <w:r w:rsidRPr="00C9399D">
        <w:rPr>
          <w:szCs w:val="20"/>
        </w:rPr>
        <w:t>.202</w:t>
      </w:r>
      <w:r w:rsidR="009B07DF" w:rsidRPr="00C9399D">
        <w:rPr>
          <w:szCs w:val="20"/>
        </w:rPr>
        <w:t>6</w:t>
      </w:r>
      <w:r w:rsidRPr="00C9399D">
        <w:rPr>
          <w:szCs w:val="20"/>
        </w:rPr>
        <w:t xml:space="preserve"> w wersji elektronicznej</w:t>
      </w:r>
    </w:p>
    <w:p w14:paraId="45B40298" w14:textId="77777777" w:rsidR="00E24BB4" w:rsidRPr="00863768" w:rsidRDefault="00313E92" w:rsidP="00726D40">
      <w:pPr>
        <w:pStyle w:val="11Trescpisma"/>
        <w:spacing w:before="0" w:after="240" w:line="360" w:lineRule="auto"/>
        <w:jc w:val="left"/>
        <w:rPr>
          <w:szCs w:val="20"/>
        </w:rPr>
      </w:pPr>
      <w:r w:rsidRPr="00C9399D">
        <w:rPr>
          <w:szCs w:val="20"/>
        </w:rPr>
        <w:t>Pismo przygotowano zgodnie z wymogami WCAG w zakresie dostępności cyfrowej.</w:t>
      </w:r>
    </w:p>
    <w:sectPr w:rsidR="00E24BB4" w:rsidRPr="00863768" w:rsidSect="00562A03"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E3387" w14:textId="77777777" w:rsidR="00D23666" w:rsidRDefault="00D23666">
      <w:r>
        <w:separator/>
      </w:r>
    </w:p>
  </w:endnote>
  <w:endnote w:type="continuationSeparator" w:id="0">
    <w:p w14:paraId="7F2FFCA5" w14:textId="77777777" w:rsidR="00D23666" w:rsidRDefault="00D23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546536CF">
          <wp:extent cx="2048510" cy="753745"/>
          <wp:effectExtent l="0" t="0" r="0" b="0"/>
          <wp:docPr id="4" name="Obraz 4" descr="WKN_[DOA]_[WKN-Wydzial Kontrol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E2FE4" w14:textId="77777777" w:rsidR="00317EC0" w:rsidRDefault="00317EC0" w:rsidP="00F261E5">
    <w:pPr>
      <w:pStyle w:val="Stopka"/>
    </w:pPr>
  </w:p>
  <w:p w14:paraId="4DC032F1" w14:textId="4E6DDF6B" w:rsidR="00317EC0" w:rsidRDefault="00317EC0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5171A" w14:textId="77777777" w:rsidR="00D23666" w:rsidRDefault="00D23666">
      <w:r>
        <w:separator/>
      </w:r>
    </w:p>
  </w:footnote>
  <w:footnote w:type="continuationSeparator" w:id="0">
    <w:p w14:paraId="01B7150B" w14:textId="77777777" w:rsidR="00D23666" w:rsidRDefault="00D23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57AD" w14:textId="77777777" w:rsidR="00190D4E" w:rsidRDefault="00E74F20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7FEB6275">
          <wp:extent cx="2048510" cy="1828800"/>
          <wp:effectExtent l="0" t="0" r="0" b="0"/>
          <wp:docPr id="3" name="Obraz 3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58CF" w14:textId="27A3D2A8" w:rsidR="00317EC0" w:rsidRDefault="00317EC0" w:rsidP="00A27F20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8E2079"/>
    <w:multiLevelType w:val="hybridMultilevel"/>
    <w:tmpl w:val="0534D968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7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2522AD"/>
    <w:multiLevelType w:val="hybridMultilevel"/>
    <w:tmpl w:val="0534D968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E05513C"/>
    <w:multiLevelType w:val="hybridMultilevel"/>
    <w:tmpl w:val="CD283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A07693"/>
    <w:multiLevelType w:val="hybridMultilevel"/>
    <w:tmpl w:val="82346B9A"/>
    <w:lvl w:ilvl="0" w:tplc="E6D4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0F85205"/>
    <w:multiLevelType w:val="hybridMultilevel"/>
    <w:tmpl w:val="C08644F2"/>
    <w:lvl w:ilvl="0" w:tplc="255234A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0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AD2AB0"/>
    <w:multiLevelType w:val="hybridMultilevel"/>
    <w:tmpl w:val="EAA0B776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/>
        <w:sz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D638BE"/>
    <w:multiLevelType w:val="hybridMultilevel"/>
    <w:tmpl w:val="3F481E82"/>
    <w:lvl w:ilvl="0" w:tplc="E6D4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D82B74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7"/>
  </w:num>
  <w:num w:numId="16">
    <w:abstractNumId w:val="30"/>
  </w:num>
  <w:num w:numId="17">
    <w:abstractNumId w:val="33"/>
  </w:num>
  <w:num w:numId="18">
    <w:abstractNumId w:val="28"/>
  </w:num>
  <w:num w:numId="19">
    <w:abstractNumId w:val="38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4"/>
  </w:num>
  <w:num w:numId="25">
    <w:abstractNumId w:val="26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37"/>
  </w:num>
  <w:num w:numId="29">
    <w:abstractNumId w:val="14"/>
  </w:num>
  <w:num w:numId="30">
    <w:abstractNumId w:val="32"/>
  </w:num>
  <w:num w:numId="31">
    <w:abstractNumId w:val="36"/>
  </w:num>
  <w:num w:numId="32">
    <w:abstractNumId w:val="29"/>
  </w:num>
  <w:num w:numId="33">
    <w:abstractNumId w:val="22"/>
  </w:num>
  <w:num w:numId="34">
    <w:abstractNumId w:val="42"/>
  </w:num>
  <w:num w:numId="35">
    <w:abstractNumId w:val="31"/>
  </w:num>
  <w:num w:numId="36">
    <w:abstractNumId w:val="16"/>
  </w:num>
  <w:num w:numId="37">
    <w:abstractNumId w:val="41"/>
  </w:num>
  <w:num w:numId="38">
    <w:abstractNumId w:val="21"/>
  </w:num>
  <w:num w:numId="39">
    <w:abstractNumId w:val="27"/>
  </w:num>
  <w:num w:numId="40">
    <w:abstractNumId w:val="40"/>
  </w:num>
  <w:num w:numId="41">
    <w:abstractNumId w:val="23"/>
  </w:num>
  <w:num w:numId="42">
    <w:abstractNumId w:val="19"/>
  </w:num>
  <w:num w:numId="43">
    <w:abstractNumId w:val="3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17327"/>
    <w:rsid w:val="00022A1D"/>
    <w:rsid w:val="00052790"/>
    <w:rsid w:val="00056038"/>
    <w:rsid w:val="000611EF"/>
    <w:rsid w:val="00062CF4"/>
    <w:rsid w:val="00067730"/>
    <w:rsid w:val="00070E87"/>
    <w:rsid w:val="00073238"/>
    <w:rsid w:val="00080BE5"/>
    <w:rsid w:val="000851DC"/>
    <w:rsid w:val="00097AEF"/>
    <w:rsid w:val="000A5088"/>
    <w:rsid w:val="000C744E"/>
    <w:rsid w:val="000C7820"/>
    <w:rsid w:val="000D3613"/>
    <w:rsid w:val="000F09C7"/>
    <w:rsid w:val="001059B4"/>
    <w:rsid w:val="001152FF"/>
    <w:rsid w:val="00120D6A"/>
    <w:rsid w:val="00125B89"/>
    <w:rsid w:val="00130EA1"/>
    <w:rsid w:val="00137501"/>
    <w:rsid w:val="00143A44"/>
    <w:rsid w:val="001729F0"/>
    <w:rsid w:val="00180DF6"/>
    <w:rsid w:val="00190D4E"/>
    <w:rsid w:val="00193576"/>
    <w:rsid w:val="00197BF4"/>
    <w:rsid w:val="001A1D18"/>
    <w:rsid w:val="001A4254"/>
    <w:rsid w:val="001B622F"/>
    <w:rsid w:val="001C7B48"/>
    <w:rsid w:val="001D5D26"/>
    <w:rsid w:val="001E12EF"/>
    <w:rsid w:val="001E33FC"/>
    <w:rsid w:val="001F3A5B"/>
    <w:rsid w:val="00201165"/>
    <w:rsid w:val="002018DC"/>
    <w:rsid w:val="00207090"/>
    <w:rsid w:val="00213942"/>
    <w:rsid w:val="00216222"/>
    <w:rsid w:val="00233067"/>
    <w:rsid w:val="0023796D"/>
    <w:rsid w:val="00240540"/>
    <w:rsid w:val="00256655"/>
    <w:rsid w:val="0026230B"/>
    <w:rsid w:val="00262B79"/>
    <w:rsid w:val="00285429"/>
    <w:rsid w:val="0028647F"/>
    <w:rsid w:val="0029090C"/>
    <w:rsid w:val="002970A6"/>
    <w:rsid w:val="002A2D56"/>
    <w:rsid w:val="002B6140"/>
    <w:rsid w:val="002B7EEC"/>
    <w:rsid w:val="002C3245"/>
    <w:rsid w:val="002D1DB0"/>
    <w:rsid w:val="002D2396"/>
    <w:rsid w:val="002E1A4C"/>
    <w:rsid w:val="002F1B03"/>
    <w:rsid w:val="002F292D"/>
    <w:rsid w:val="00303DC3"/>
    <w:rsid w:val="003043F1"/>
    <w:rsid w:val="003115FF"/>
    <w:rsid w:val="00313352"/>
    <w:rsid w:val="00313E92"/>
    <w:rsid w:val="00317EC0"/>
    <w:rsid w:val="00323052"/>
    <w:rsid w:val="00330836"/>
    <w:rsid w:val="00332A80"/>
    <w:rsid w:val="00332B10"/>
    <w:rsid w:val="00332F74"/>
    <w:rsid w:val="00341CFE"/>
    <w:rsid w:val="00345256"/>
    <w:rsid w:val="00346166"/>
    <w:rsid w:val="0035772D"/>
    <w:rsid w:val="00357F1A"/>
    <w:rsid w:val="00362BAF"/>
    <w:rsid w:val="0036308A"/>
    <w:rsid w:val="0036369C"/>
    <w:rsid w:val="00364B72"/>
    <w:rsid w:val="00371D25"/>
    <w:rsid w:val="00374406"/>
    <w:rsid w:val="0038276C"/>
    <w:rsid w:val="003B16FD"/>
    <w:rsid w:val="003B1EF6"/>
    <w:rsid w:val="003B4793"/>
    <w:rsid w:val="003C46DD"/>
    <w:rsid w:val="003D64A1"/>
    <w:rsid w:val="003E6CB6"/>
    <w:rsid w:val="003F20D6"/>
    <w:rsid w:val="003F53F5"/>
    <w:rsid w:val="003F579F"/>
    <w:rsid w:val="00407943"/>
    <w:rsid w:val="00410A92"/>
    <w:rsid w:val="00416D35"/>
    <w:rsid w:val="004201F7"/>
    <w:rsid w:val="004400E1"/>
    <w:rsid w:val="004508B6"/>
    <w:rsid w:val="00450969"/>
    <w:rsid w:val="004561E3"/>
    <w:rsid w:val="00460301"/>
    <w:rsid w:val="004639A6"/>
    <w:rsid w:val="004712AE"/>
    <w:rsid w:val="00472614"/>
    <w:rsid w:val="00481568"/>
    <w:rsid w:val="00486333"/>
    <w:rsid w:val="004A21ED"/>
    <w:rsid w:val="004B2A1F"/>
    <w:rsid w:val="004B726A"/>
    <w:rsid w:val="004C1957"/>
    <w:rsid w:val="004D12C3"/>
    <w:rsid w:val="004D1EBD"/>
    <w:rsid w:val="004D6885"/>
    <w:rsid w:val="004E5C8D"/>
    <w:rsid w:val="004F1811"/>
    <w:rsid w:val="00500D58"/>
    <w:rsid w:val="005075E8"/>
    <w:rsid w:val="00510355"/>
    <w:rsid w:val="00520E7A"/>
    <w:rsid w:val="005451C9"/>
    <w:rsid w:val="005460DB"/>
    <w:rsid w:val="00546D65"/>
    <w:rsid w:val="00557CFF"/>
    <w:rsid w:val="00562A03"/>
    <w:rsid w:val="00562A97"/>
    <w:rsid w:val="00562B1E"/>
    <w:rsid w:val="0058312A"/>
    <w:rsid w:val="00586E14"/>
    <w:rsid w:val="00594D44"/>
    <w:rsid w:val="005A3893"/>
    <w:rsid w:val="005B1AE3"/>
    <w:rsid w:val="005B1EAE"/>
    <w:rsid w:val="005C4206"/>
    <w:rsid w:val="005C5E14"/>
    <w:rsid w:val="005D18D1"/>
    <w:rsid w:val="005D508A"/>
    <w:rsid w:val="005D766E"/>
    <w:rsid w:val="005E7262"/>
    <w:rsid w:val="005F0805"/>
    <w:rsid w:val="0060700D"/>
    <w:rsid w:val="006219BC"/>
    <w:rsid w:val="00623B71"/>
    <w:rsid w:val="0062493D"/>
    <w:rsid w:val="00653332"/>
    <w:rsid w:val="006550D8"/>
    <w:rsid w:val="0065697C"/>
    <w:rsid w:val="0067575B"/>
    <w:rsid w:val="00690658"/>
    <w:rsid w:val="00690DD1"/>
    <w:rsid w:val="00691D23"/>
    <w:rsid w:val="006C2D39"/>
    <w:rsid w:val="006C4F62"/>
    <w:rsid w:val="006E0CD0"/>
    <w:rsid w:val="006F17BB"/>
    <w:rsid w:val="006F6258"/>
    <w:rsid w:val="006F7B86"/>
    <w:rsid w:val="00701FA2"/>
    <w:rsid w:val="00706D3C"/>
    <w:rsid w:val="00726D40"/>
    <w:rsid w:val="00727139"/>
    <w:rsid w:val="00735B21"/>
    <w:rsid w:val="00736BEE"/>
    <w:rsid w:val="00757C56"/>
    <w:rsid w:val="007626FA"/>
    <w:rsid w:val="00764637"/>
    <w:rsid w:val="007743FE"/>
    <w:rsid w:val="00781577"/>
    <w:rsid w:val="007878BA"/>
    <w:rsid w:val="007911E0"/>
    <w:rsid w:val="00792BD4"/>
    <w:rsid w:val="007A2EA9"/>
    <w:rsid w:val="007A6E7D"/>
    <w:rsid w:val="007B06BA"/>
    <w:rsid w:val="007B2195"/>
    <w:rsid w:val="007B639E"/>
    <w:rsid w:val="007D01E1"/>
    <w:rsid w:val="007D0717"/>
    <w:rsid w:val="007E73D3"/>
    <w:rsid w:val="007F0F65"/>
    <w:rsid w:val="007F1692"/>
    <w:rsid w:val="007F1B42"/>
    <w:rsid w:val="007F5BFE"/>
    <w:rsid w:val="007F6902"/>
    <w:rsid w:val="0081609F"/>
    <w:rsid w:val="00840C8C"/>
    <w:rsid w:val="00844E2B"/>
    <w:rsid w:val="0085520B"/>
    <w:rsid w:val="00863768"/>
    <w:rsid w:val="008679C7"/>
    <w:rsid w:val="0088160D"/>
    <w:rsid w:val="00882898"/>
    <w:rsid w:val="00883595"/>
    <w:rsid w:val="008B2610"/>
    <w:rsid w:val="008B38A6"/>
    <w:rsid w:val="008B4478"/>
    <w:rsid w:val="008C1D41"/>
    <w:rsid w:val="008C3D4A"/>
    <w:rsid w:val="008D3189"/>
    <w:rsid w:val="008D507D"/>
    <w:rsid w:val="008D54FF"/>
    <w:rsid w:val="008F0F42"/>
    <w:rsid w:val="008F1518"/>
    <w:rsid w:val="008F7D65"/>
    <w:rsid w:val="0090174C"/>
    <w:rsid w:val="00903821"/>
    <w:rsid w:val="00916B2A"/>
    <w:rsid w:val="009266F8"/>
    <w:rsid w:val="00927D6D"/>
    <w:rsid w:val="00930C34"/>
    <w:rsid w:val="00936088"/>
    <w:rsid w:val="009360B2"/>
    <w:rsid w:val="009552D9"/>
    <w:rsid w:val="009637F9"/>
    <w:rsid w:val="009765D0"/>
    <w:rsid w:val="00977BC1"/>
    <w:rsid w:val="00983D68"/>
    <w:rsid w:val="00984F47"/>
    <w:rsid w:val="00985057"/>
    <w:rsid w:val="00992E21"/>
    <w:rsid w:val="009A5599"/>
    <w:rsid w:val="009B07DF"/>
    <w:rsid w:val="009B7D95"/>
    <w:rsid w:val="009C1451"/>
    <w:rsid w:val="009D1E26"/>
    <w:rsid w:val="009D2382"/>
    <w:rsid w:val="00A005FB"/>
    <w:rsid w:val="00A27F20"/>
    <w:rsid w:val="00A46BB3"/>
    <w:rsid w:val="00A56BDA"/>
    <w:rsid w:val="00A57551"/>
    <w:rsid w:val="00A67771"/>
    <w:rsid w:val="00A816F2"/>
    <w:rsid w:val="00A86D58"/>
    <w:rsid w:val="00AA129E"/>
    <w:rsid w:val="00AA3500"/>
    <w:rsid w:val="00AB56BE"/>
    <w:rsid w:val="00AB60B5"/>
    <w:rsid w:val="00AC3AB6"/>
    <w:rsid w:val="00AD0D9A"/>
    <w:rsid w:val="00AF094C"/>
    <w:rsid w:val="00B012B3"/>
    <w:rsid w:val="00B02AD0"/>
    <w:rsid w:val="00B17558"/>
    <w:rsid w:val="00B31D40"/>
    <w:rsid w:val="00B34D68"/>
    <w:rsid w:val="00B358C6"/>
    <w:rsid w:val="00B55B53"/>
    <w:rsid w:val="00B57FA7"/>
    <w:rsid w:val="00B658DB"/>
    <w:rsid w:val="00B73AF4"/>
    <w:rsid w:val="00B80D9B"/>
    <w:rsid w:val="00B81B31"/>
    <w:rsid w:val="00B8357A"/>
    <w:rsid w:val="00B906E7"/>
    <w:rsid w:val="00B95FA9"/>
    <w:rsid w:val="00B97589"/>
    <w:rsid w:val="00BB2155"/>
    <w:rsid w:val="00BB389F"/>
    <w:rsid w:val="00BB67D8"/>
    <w:rsid w:val="00BD022E"/>
    <w:rsid w:val="00BD035E"/>
    <w:rsid w:val="00BD5E4D"/>
    <w:rsid w:val="00BE327D"/>
    <w:rsid w:val="00BF59A6"/>
    <w:rsid w:val="00C02F83"/>
    <w:rsid w:val="00C178B5"/>
    <w:rsid w:val="00C2127D"/>
    <w:rsid w:val="00C2129E"/>
    <w:rsid w:val="00C345C6"/>
    <w:rsid w:val="00C35CDB"/>
    <w:rsid w:val="00C53C41"/>
    <w:rsid w:val="00C5535D"/>
    <w:rsid w:val="00C557EC"/>
    <w:rsid w:val="00C64743"/>
    <w:rsid w:val="00C65892"/>
    <w:rsid w:val="00C70AFF"/>
    <w:rsid w:val="00C71F59"/>
    <w:rsid w:val="00C73E96"/>
    <w:rsid w:val="00C75EEE"/>
    <w:rsid w:val="00C7725B"/>
    <w:rsid w:val="00C9399D"/>
    <w:rsid w:val="00C96101"/>
    <w:rsid w:val="00CB73FD"/>
    <w:rsid w:val="00CC1016"/>
    <w:rsid w:val="00CC6062"/>
    <w:rsid w:val="00CD26BE"/>
    <w:rsid w:val="00CD4AC9"/>
    <w:rsid w:val="00CE4F44"/>
    <w:rsid w:val="00CF00BB"/>
    <w:rsid w:val="00CF0E4A"/>
    <w:rsid w:val="00CF3C59"/>
    <w:rsid w:val="00CF5026"/>
    <w:rsid w:val="00CF624E"/>
    <w:rsid w:val="00CF7FE1"/>
    <w:rsid w:val="00D05152"/>
    <w:rsid w:val="00D12C90"/>
    <w:rsid w:val="00D21895"/>
    <w:rsid w:val="00D22762"/>
    <w:rsid w:val="00D23666"/>
    <w:rsid w:val="00D23966"/>
    <w:rsid w:val="00D33992"/>
    <w:rsid w:val="00D37094"/>
    <w:rsid w:val="00D50A0E"/>
    <w:rsid w:val="00D50DD1"/>
    <w:rsid w:val="00D531A7"/>
    <w:rsid w:val="00D605BB"/>
    <w:rsid w:val="00D627A1"/>
    <w:rsid w:val="00D81AFC"/>
    <w:rsid w:val="00D847B8"/>
    <w:rsid w:val="00D8547D"/>
    <w:rsid w:val="00D91521"/>
    <w:rsid w:val="00D924EB"/>
    <w:rsid w:val="00D93884"/>
    <w:rsid w:val="00DA2AF9"/>
    <w:rsid w:val="00DA62F6"/>
    <w:rsid w:val="00DA632C"/>
    <w:rsid w:val="00DB3D32"/>
    <w:rsid w:val="00DC191D"/>
    <w:rsid w:val="00DD6E1F"/>
    <w:rsid w:val="00DD7079"/>
    <w:rsid w:val="00DF0541"/>
    <w:rsid w:val="00DF598C"/>
    <w:rsid w:val="00E03CFA"/>
    <w:rsid w:val="00E1003C"/>
    <w:rsid w:val="00E146C0"/>
    <w:rsid w:val="00E24BB4"/>
    <w:rsid w:val="00E25E6A"/>
    <w:rsid w:val="00E34FE1"/>
    <w:rsid w:val="00E35A19"/>
    <w:rsid w:val="00E445BA"/>
    <w:rsid w:val="00E52576"/>
    <w:rsid w:val="00E63288"/>
    <w:rsid w:val="00E712F1"/>
    <w:rsid w:val="00E74F20"/>
    <w:rsid w:val="00E83A12"/>
    <w:rsid w:val="00E92DF0"/>
    <w:rsid w:val="00EA4CD5"/>
    <w:rsid w:val="00EB2101"/>
    <w:rsid w:val="00EB6D7C"/>
    <w:rsid w:val="00EC47CF"/>
    <w:rsid w:val="00EC7AF3"/>
    <w:rsid w:val="00ED05E0"/>
    <w:rsid w:val="00ED10C8"/>
    <w:rsid w:val="00ED3E79"/>
    <w:rsid w:val="00EE04DD"/>
    <w:rsid w:val="00EF5850"/>
    <w:rsid w:val="00F21A1E"/>
    <w:rsid w:val="00F261E5"/>
    <w:rsid w:val="00F2711C"/>
    <w:rsid w:val="00F40755"/>
    <w:rsid w:val="00F426EA"/>
    <w:rsid w:val="00F510F7"/>
    <w:rsid w:val="00F562B7"/>
    <w:rsid w:val="00F65667"/>
    <w:rsid w:val="00F7537F"/>
    <w:rsid w:val="00F8021C"/>
    <w:rsid w:val="00F8165E"/>
    <w:rsid w:val="00FA1495"/>
    <w:rsid w:val="00FA2830"/>
    <w:rsid w:val="00FA4448"/>
    <w:rsid w:val="00FB2F82"/>
    <w:rsid w:val="00FB68B6"/>
    <w:rsid w:val="00FB7E24"/>
    <w:rsid w:val="00FC2A9E"/>
    <w:rsid w:val="00FD2A7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character" w:styleId="Odwoaniedokomentarza">
    <w:name w:val="annotation reference"/>
    <w:basedOn w:val="Domylnaczcionkaakapitu"/>
    <w:rsid w:val="002E1A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E1A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1A4C"/>
  </w:style>
  <w:style w:type="paragraph" w:styleId="Tematkomentarza">
    <w:name w:val="annotation subject"/>
    <w:basedOn w:val="Tekstkomentarza"/>
    <w:next w:val="Tekstkomentarza"/>
    <w:link w:val="TematkomentarzaZnak"/>
    <w:rsid w:val="002E1A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1A4C"/>
    <w:rPr>
      <w:b/>
      <w:bCs/>
    </w:rPr>
  </w:style>
  <w:style w:type="paragraph" w:styleId="Bezodstpw">
    <w:name w:val="No Spacing"/>
    <w:uiPriority w:val="1"/>
    <w:qFormat/>
    <w:rsid w:val="0079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460A7-EF09-4808-B490-2A935AB91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412</TotalTime>
  <Pages>2</Pages>
  <Words>379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Kotrys Natalia</cp:lastModifiedBy>
  <cp:revision>46</cp:revision>
  <cp:lastPrinted>2026-08-10T12:20:00Z</cp:lastPrinted>
  <dcterms:created xsi:type="dcterms:W3CDTF">2026-07-15T10:25:00Z</dcterms:created>
  <dcterms:modified xsi:type="dcterms:W3CDTF">2026-08-18T13:40:00Z</dcterms:modified>
</cp:coreProperties>
</file>