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DBC41" w14:textId="3CC89B38" w:rsidR="00792BD4" w:rsidRPr="00DE1C0F" w:rsidRDefault="0058312A" w:rsidP="00792BD4">
      <w:pPr>
        <w:pStyle w:val="08Sygnaturapisma"/>
        <w:spacing w:before="0" w:after="0" w:line="288" w:lineRule="auto"/>
        <w:rPr>
          <w:sz w:val="20"/>
          <w:szCs w:val="20"/>
          <w:shd w:val="clear" w:color="auto" w:fill="FFFFFF"/>
        </w:rPr>
      </w:pPr>
      <w:bookmarkStart w:id="0" w:name="_Hlk147734529"/>
      <w:r>
        <w:rPr>
          <w:sz w:val="20"/>
          <w:szCs w:val="20"/>
          <w:shd w:val="clear" w:color="auto" w:fill="FFFFFF"/>
        </w:rPr>
        <w:t>Szkoła Podstawowa</w:t>
      </w:r>
      <w:r w:rsidR="00792BD4" w:rsidRPr="00DE1C0F">
        <w:rPr>
          <w:sz w:val="20"/>
          <w:szCs w:val="20"/>
          <w:shd w:val="clear" w:color="auto" w:fill="FFFFFF"/>
        </w:rPr>
        <w:t xml:space="preserve"> nr </w:t>
      </w:r>
      <w:r>
        <w:rPr>
          <w:sz w:val="20"/>
          <w:szCs w:val="20"/>
          <w:shd w:val="clear" w:color="auto" w:fill="FFFFFF"/>
        </w:rPr>
        <w:t>37</w:t>
      </w:r>
    </w:p>
    <w:p w14:paraId="58E60508" w14:textId="7275FB14" w:rsidR="0058312A" w:rsidRPr="0058312A" w:rsidRDefault="0058312A" w:rsidP="0058312A">
      <w:pPr>
        <w:pStyle w:val="10Szanowny"/>
        <w:spacing w:before="0" w:after="240" w:line="288" w:lineRule="auto"/>
        <w:rPr>
          <w:szCs w:val="20"/>
        </w:rPr>
      </w:pPr>
      <w:r>
        <w:rPr>
          <w:szCs w:val="20"/>
        </w:rPr>
        <w:t>im. Kardynała Stefana Wyszyńskiego</w:t>
      </w:r>
    </w:p>
    <w:p w14:paraId="4E3E943F" w14:textId="5772D657" w:rsidR="00792BD4" w:rsidRPr="00DE1C0F" w:rsidRDefault="00792BD4" w:rsidP="00792BD4">
      <w:pPr>
        <w:pStyle w:val="08Sygnaturapisma"/>
        <w:spacing w:before="240" w:after="0" w:line="288" w:lineRule="auto"/>
        <w:rPr>
          <w:sz w:val="20"/>
          <w:szCs w:val="20"/>
        </w:rPr>
      </w:pPr>
      <w:r w:rsidRPr="00DE1C0F">
        <w:rPr>
          <w:sz w:val="20"/>
          <w:szCs w:val="20"/>
        </w:rPr>
        <w:t xml:space="preserve">Pani </w:t>
      </w:r>
      <w:r w:rsidR="0058312A">
        <w:rPr>
          <w:sz w:val="20"/>
          <w:szCs w:val="20"/>
        </w:rPr>
        <w:t>Katarzyna Cichosz</w:t>
      </w:r>
    </w:p>
    <w:p w14:paraId="51CA2235" w14:textId="77777777" w:rsidR="00792BD4" w:rsidRPr="00DE1C0F" w:rsidRDefault="00792BD4" w:rsidP="00792BD4">
      <w:pPr>
        <w:pStyle w:val="Bezodstpw"/>
        <w:spacing w:after="240" w:line="288" w:lineRule="auto"/>
        <w:rPr>
          <w:rFonts w:ascii="Verdana" w:hAnsi="Verdana"/>
          <w:sz w:val="20"/>
          <w:szCs w:val="20"/>
        </w:rPr>
      </w:pPr>
      <w:r w:rsidRPr="00DE1C0F">
        <w:rPr>
          <w:rFonts w:ascii="Verdana" w:hAnsi="Verdana"/>
          <w:sz w:val="20"/>
          <w:szCs w:val="20"/>
        </w:rPr>
        <w:t>Dyrektor</w:t>
      </w:r>
    </w:p>
    <w:p w14:paraId="0E60A8B1" w14:textId="500D1944" w:rsidR="00792BD4" w:rsidRPr="00DE1C0F" w:rsidRDefault="00792BD4" w:rsidP="00792BD4">
      <w:pPr>
        <w:pStyle w:val="11Trescpisma"/>
        <w:spacing w:before="240" w:line="288" w:lineRule="auto"/>
        <w:rPr>
          <w:szCs w:val="20"/>
        </w:rPr>
      </w:pPr>
      <w:r w:rsidRPr="00DE1C0F">
        <w:rPr>
          <w:szCs w:val="20"/>
        </w:rPr>
        <w:t xml:space="preserve">ul. </w:t>
      </w:r>
      <w:r w:rsidR="0058312A">
        <w:rPr>
          <w:szCs w:val="20"/>
        </w:rPr>
        <w:t>Sarbinowska 10</w:t>
      </w:r>
    </w:p>
    <w:p w14:paraId="2D343F88" w14:textId="34515228" w:rsidR="00792BD4" w:rsidRPr="00DE1C0F" w:rsidRDefault="00792BD4" w:rsidP="00792BD4">
      <w:pPr>
        <w:pStyle w:val="11Trescpisma"/>
        <w:spacing w:before="0" w:after="240" w:line="288" w:lineRule="auto"/>
        <w:rPr>
          <w:szCs w:val="20"/>
        </w:rPr>
      </w:pPr>
      <w:r w:rsidRPr="00DE1C0F">
        <w:rPr>
          <w:szCs w:val="20"/>
        </w:rPr>
        <w:t>5</w:t>
      </w:r>
      <w:r w:rsidR="0058312A">
        <w:rPr>
          <w:szCs w:val="20"/>
        </w:rPr>
        <w:t>4-320</w:t>
      </w:r>
      <w:r w:rsidRPr="00DE1C0F">
        <w:rPr>
          <w:szCs w:val="20"/>
        </w:rPr>
        <w:t xml:space="preserve"> Wrocław</w:t>
      </w:r>
    </w:p>
    <w:p w14:paraId="76EAB99C" w14:textId="61170E36" w:rsidR="00E24BB4" w:rsidRPr="004400E1" w:rsidRDefault="00E24BB4" w:rsidP="00451DE8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Wrocław, </w:t>
      </w:r>
      <w:r w:rsidR="00792BD4">
        <w:rPr>
          <w:szCs w:val="20"/>
        </w:rPr>
        <w:t>1</w:t>
      </w:r>
      <w:r w:rsidR="00B52E8B">
        <w:rPr>
          <w:szCs w:val="20"/>
        </w:rPr>
        <w:t>7</w:t>
      </w:r>
      <w:r w:rsidR="00193576" w:rsidRPr="004400E1">
        <w:rPr>
          <w:szCs w:val="20"/>
        </w:rPr>
        <w:t xml:space="preserve"> lipca</w:t>
      </w:r>
      <w:r w:rsidR="004561E3" w:rsidRPr="004400E1">
        <w:rPr>
          <w:szCs w:val="20"/>
        </w:rPr>
        <w:t xml:space="preserve"> </w:t>
      </w:r>
      <w:r w:rsidRPr="004400E1">
        <w:rPr>
          <w:szCs w:val="20"/>
        </w:rPr>
        <w:t>202</w:t>
      </w:r>
      <w:r w:rsidR="001C7B48" w:rsidRPr="004400E1">
        <w:rPr>
          <w:szCs w:val="20"/>
        </w:rPr>
        <w:t>6</w:t>
      </w:r>
      <w:r w:rsidRPr="004400E1">
        <w:rPr>
          <w:szCs w:val="20"/>
        </w:rPr>
        <w:t xml:space="preserve"> r.</w:t>
      </w:r>
    </w:p>
    <w:p w14:paraId="25DF8996" w14:textId="043C782B" w:rsidR="00E24BB4" w:rsidRPr="004400E1" w:rsidRDefault="00E24BB4" w:rsidP="004400E1">
      <w:pPr>
        <w:pStyle w:val="08Sygnaturapisma"/>
        <w:spacing w:before="240" w:after="0" w:line="288" w:lineRule="auto"/>
        <w:jc w:val="left"/>
        <w:outlineLvl w:val="0"/>
        <w:rPr>
          <w:rFonts w:cs="Arial"/>
          <w:sz w:val="20"/>
          <w:szCs w:val="20"/>
        </w:rPr>
      </w:pPr>
      <w:r w:rsidRPr="004400E1">
        <w:rPr>
          <w:rFonts w:cs="Arial"/>
          <w:sz w:val="20"/>
          <w:szCs w:val="20"/>
        </w:rPr>
        <w:t>WKN-K</w:t>
      </w:r>
      <w:r w:rsidR="00193576" w:rsidRPr="004400E1">
        <w:rPr>
          <w:rFonts w:cs="Arial"/>
          <w:sz w:val="20"/>
          <w:szCs w:val="20"/>
        </w:rPr>
        <w:t>F.1711.2</w:t>
      </w:r>
      <w:r w:rsidR="0058312A">
        <w:rPr>
          <w:rFonts w:cs="Arial"/>
          <w:sz w:val="20"/>
          <w:szCs w:val="20"/>
        </w:rPr>
        <w:t>1</w:t>
      </w:r>
      <w:r w:rsidRPr="004400E1">
        <w:rPr>
          <w:rFonts w:cs="Arial"/>
          <w:sz w:val="20"/>
          <w:szCs w:val="20"/>
        </w:rPr>
        <w:t>.202</w:t>
      </w:r>
      <w:r w:rsidR="009B07DF" w:rsidRPr="004400E1">
        <w:rPr>
          <w:rFonts w:cs="Arial"/>
          <w:sz w:val="20"/>
          <w:szCs w:val="20"/>
        </w:rPr>
        <w:t>6</w:t>
      </w:r>
    </w:p>
    <w:p w14:paraId="435A1A30" w14:textId="0A5B17DC" w:rsidR="00792BD4" w:rsidRPr="00DE1C0F" w:rsidRDefault="00792BD4" w:rsidP="00792BD4">
      <w:pPr>
        <w:pStyle w:val="10Szanowny"/>
        <w:suppressAutoHyphens/>
        <w:spacing w:before="0" w:after="240" w:line="288" w:lineRule="auto"/>
        <w:jc w:val="left"/>
        <w:rPr>
          <w:rFonts w:cs="Arial"/>
          <w:szCs w:val="20"/>
        </w:rPr>
      </w:pPr>
      <w:r w:rsidRPr="00DE1C0F">
        <w:rPr>
          <w:bCs/>
          <w:color w:val="000000"/>
          <w:szCs w:val="20"/>
          <w:shd w:val="clear" w:color="auto" w:fill="FFFFFF"/>
        </w:rPr>
        <w:t>00</w:t>
      </w:r>
      <w:r w:rsidR="00062CF4">
        <w:rPr>
          <w:bCs/>
          <w:color w:val="000000"/>
          <w:szCs w:val="20"/>
          <w:shd w:val="clear" w:color="auto" w:fill="FFFFFF"/>
        </w:rPr>
        <w:t>126141</w:t>
      </w:r>
      <w:r w:rsidRPr="00DE1C0F">
        <w:rPr>
          <w:bCs/>
          <w:color w:val="000000"/>
          <w:szCs w:val="20"/>
          <w:shd w:val="clear" w:color="auto" w:fill="FFFFFF"/>
        </w:rPr>
        <w:t>/2026/W</w:t>
      </w:r>
    </w:p>
    <w:p w14:paraId="310EA38D" w14:textId="77777777" w:rsidR="00E24BB4" w:rsidRPr="004400E1" w:rsidRDefault="00E24BB4" w:rsidP="001A1D1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4400E1">
        <w:rPr>
          <w:rFonts w:ascii="Verdana" w:hAnsi="Verdana"/>
          <w:b/>
          <w:lang w:bidi="pl-PL"/>
        </w:rPr>
        <w:t>WYSTĄPIENIE POKONTROLNE</w:t>
      </w:r>
    </w:p>
    <w:p w14:paraId="716D2242" w14:textId="77A204B3" w:rsidR="00EC7AF3" w:rsidRPr="004400E1" w:rsidRDefault="00EC7AF3" w:rsidP="004400E1">
      <w:pPr>
        <w:pStyle w:val="10Szanowny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Wydział Kontroli Urzędu Miejskiego Wrocławia przeprowadził kontrolę w kierowan</w:t>
      </w:r>
      <w:r w:rsidR="00DF0541">
        <w:rPr>
          <w:szCs w:val="20"/>
        </w:rPr>
        <w:t>ej</w:t>
      </w:r>
      <w:r w:rsidRPr="004400E1">
        <w:rPr>
          <w:szCs w:val="20"/>
        </w:rPr>
        <w:t xml:space="preserve"> przez Pan</w:t>
      </w:r>
      <w:r w:rsidR="000A5088" w:rsidRPr="004400E1">
        <w:rPr>
          <w:szCs w:val="20"/>
        </w:rPr>
        <w:t xml:space="preserve">ią </w:t>
      </w:r>
      <w:r w:rsidRPr="004400E1">
        <w:rPr>
          <w:szCs w:val="20"/>
        </w:rPr>
        <w:t xml:space="preserve">Dyrektor </w:t>
      </w:r>
      <w:r w:rsidR="00DF0541">
        <w:rPr>
          <w:szCs w:val="20"/>
        </w:rPr>
        <w:t>jednostce</w:t>
      </w:r>
      <w:r w:rsidRPr="004400E1">
        <w:rPr>
          <w:szCs w:val="20"/>
        </w:rPr>
        <w:t>, której przedmiotem był</w:t>
      </w:r>
      <w:r w:rsidR="00193576" w:rsidRPr="004400E1">
        <w:rPr>
          <w:szCs w:val="20"/>
        </w:rPr>
        <w:t>a</w:t>
      </w:r>
      <w:r w:rsidR="002A2D56" w:rsidRPr="004400E1">
        <w:rPr>
          <w:szCs w:val="20"/>
        </w:rPr>
        <w:t xml:space="preserve"> </w:t>
      </w:r>
      <w:r w:rsidR="00193576" w:rsidRPr="004400E1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4400E1">
        <w:rPr>
          <w:szCs w:val="20"/>
        </w:rPr>
        <w:t>.</w:t>
      </w:r>
    </w:p>
    <w:p w14:paraId="02C83019" w14:textId="16EF7BB6" w:rsidR="00E24BB4" w:rsidRPr="004400E1" w:rsidRDefault="00216222" w:rsidP="004400E1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>Wyniki</w:t>
      </w:r>
      <w:r w:rsidR="00E24BB4" w:rsidRPr="004400E1">
        <w:rPr>
          <w:szCs w:val="20"/>
        </w:rPr>
        <w:t xml:space="preserve"> kontroli przedstawiono w protokole nr WKN-K</w:t>
      </w:r>
      <w:r w:rsidR="00193576" w:rsidRPr="004400E1">
        <w:rPr>
          <w:szCs w:val="20"/>
        </w:rPr>
        <w:t>F</w:t>
      </w:r>
      <w:r w:rsidR="00E24BB4" w:rsidRPr="004400E1">
        <w:rPr>
          <w:szCs w:val="20"/>
        </w:rPr>
        <w:t>.1711.</w:t>
      </w:r>
      <w:r w:rsidR="00193576" w:rsidRPr="004400E1">
        <w:rPr>
          <w:szCs w:val="20"/>
        </w:rPr>
        <w:t>2</w:t>
      </w:r>
      <w:r w:rsidR="0039372B">
        <w:rPr>
          <w:szCs w:val="20"/>
        </w:rPr>
        <w:t>1</w:t>
      </w:r>
      <w:r w:rsidR="00E24BB4"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="00E24BB4" w:rsidRPr="004400E1">
        <w:rPr>
          <w:szCs w:val="20"/>
        </w:rPr>
        <w:t>, do którego nie wniesiono zastrzeżeń.</w:t>
      </w:r>
    </w:p>
    <w:p w14:paraId="71F54B87" w14:textId="77777777" w:rsidR="004400E1" w:rsidRPr="00CB25B4" w:rsidRDefault="007911E0" w:rsidP="004400E1">
      <w:pPr>
        <w:spacing w:before="240" w:after="120" w:line="288" w:lineRule="auto"/>
        <w:rPr>
          <w:rFonts w:ascii="Verdana" w:hAnsi="Verdana"/>
          <w:sz w:val="20"/>
          <w:szCs w:val="20"/>
        </w:rPr>
      </w:pPr>
      <w:r w:rsidRPr="004400E1">
        <w:rPr>
          <w:rFonts w:ascii="Verdana" w:hAnsi="Verdana"/>
          <w:sz w:val="20"/>
          <w:szCs w:val="20"/>
        </w:rPr>
        <w:t>Na podstawie dokumentacji wskazanej w protokole kontroli</w:t>
      </w:r>
      <w:r w:rsidR="004400E1">
        <w:rPr>
          <w:rFonts w:ascii="Verdana" w:hAnsi="Verdana"/>
          <w:sz w:val="20"/>
          <w:szCs w:val="20"/>
        </w:rPr>
        <w:t xml:space="preserve"> </w:t>
      </w:r>
      <w:r w:rsidRPr="004400E1">
        <w:rPr>
          <w:rFonts w:ascii="Verdana" w:hAnsi="Verdana"/>
          <w:sz w:val="20"/>
          <w:szCs w:val="20"/>
        </w:rPr>
        <w:t>stwierdzono</w:t>
      </w:r>
      <w:r w:rsidR="004400E1">
        <w:rPr>
          <w:rFonts w:ascii="Verdana" w:hAnsi="Verdana"/>
          <w:sz w:val="20"/>
          <w:szCs w:val="20"/>
        </w:rPr>
        <w:t xml:space="preserve">, </w:t>
      </w:r>
      <w:r w:rsidR="004400E1" w:rsidRPr="00CB25B4">
        <w:rPr>
          <w:rFonts w:ascii="Verdana" w:hAnsi="Verdana"/>
          <w:sz w:val="20"/>
          <w:szCs w:val="20"/>
        </w:rPr>
        <w:t>że jednostka prawidłowo realizowała zadania objęte kontrolą.</w:t>
      </w:r>
    </w:p>
    <w:p w14:paraId="03635BC5" w14:textId="77777777" w:rsidR="00451DE8" w:rsidRPr="00920E60" w:rsidRDefault="00451DE8" w:rsidP="008C1E71">
      <w:pPr>
        <w:pStyle w:val="Tekstpodstawowy"/>
        <w:spacing w:before="240" w:after="0" w:line="288" w:lineRule="auto"/>
        <w:ind w:right="159"/>
        <w:jc w:val="left"/>
        <w:rPr>
          <w:szCs w:val="20"/>
        </w:rPr>
      </w:pPr>
      <w:bookmarkStart w:id="1" w:name="_GoBack"/>
      <w:bookmarkEnd w:id="0"/>
      <w:bookmarkEnd w:id="1"/>
      <w:r w:rsidRPr="00920E60">
        <w:rPr>
          <w:szCs w:val="20"/>
        </w:rPr>
        <w:t>Dokument podpisała z upoważnienia Prezydenta</w:t>
      </w:r>
    </w:p>
    <w:p w14:paraId="051137BC" w14:textId="1D5341FF" w:rsidR="00313E92" w:rsidRPr="004400E1" w:rsidRDefault="00407943" w:rsidP="004400E1">
      <w:pPr>
        <w:pStyle w:val="11Trescpisma"/>
        <w:spacing w:before="0" w:line="288" w:lineRule="auto"/>
        <w:rPr>
          <w:szCs w:val="20"/>
        </w:rPr>
      </w:pPr>
      <w:r w:rsidRPr="004400E1">
        <w:rPr>
          <w:szCs w:val="20"/>
        </w:rPr>
        <w:t>Agnieszka Korzeniowska</w:t>
      </w:r>
    </w:p>
    <w:p w14:paraId="0093CFD6" w14:textId="4DE10FF7" w:rsidR="00313E92" w:rsidRPr="004400E1" w:rsidRDefault="00313E92" w:rsidP="004400E1">
      <w:pPr>
        <w:pStyle w:val="11Trescpisma"/>
        <w:spacing w:before="0" w:after="240" w:line="288" w:lineRule="auto"/>
        <w:rPr>
          <w:szCs w:val="20"/>
        </w:rPr>
      </w:pPr>
      <w:r w:rsidRPr="004400E1">
        <w:rPr>
          <w:szCs w:val="20"/>
        </w:rPr>
        <w:t>Dyrektor Wydziału Kontroli</w:t>
      </w:r>
    </w:p>
    <w:p w14:paraId="4199027C" w14:textId="2E1A50B3" w:rsidR="00313E92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Sprawę prowadzi: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Urząd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Miejski Wrocławia; Wydział Kontroli, ul. Wojciecha Bogusławskiego 8, 10; 50-</w:t>
      </w:r>
      <w:r w:rsidR="0081609F" w:rsidRPr="004400E1">
        <w:rPr>
          <w:szCs w:val="20"/>
        </w:rPr>
        <w:t>0</w:t>
      </w:r>
      <w:r w:rsidRPr="004400E1">
        <w:rPr>
          <w:szCs w:val="20"/>
        </w:rPr>
        <w:t>31 Wrocław; tel. +48 717 77 92 35, fax +48 717 77 92 34; wkn@um.wroc.pl</w:t>
      </w:r>
    </w:p>
    <w:p w14:paraId="26011C4D" w14:textId="77777777" w:rsidR="00313E92" w:rsidRPr="004400E1" w:rsidRDefault="00313E92" w:rsidP="004400E1">
      <w:pPr>
        <w:pStyle w:val="11Trescpisma"/>
        <w:spacing w:before="240" w:line="288" w:lineRule="auto"/>
        <w:jc w:val="left"/>
        <w:rPr>
          <w:szCs w:val="20"/>
        </w:rPr>
      </w:pPr>
      <w:r w:rsidRPr="004400E1">
        <w:rPr>
          <w:szCs w:val="20"/>
        </w:rPr>
        <w:t>Do wiadomości:</w:t>
      </w:r>
    </w:p>
    <w:p w14:paraId="4A2D71A6" w14:textId="3CD6779B" w:rsidR="00CF624E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Pan Jarosław </w:t>
      </w:r>
      <w:proofErr w:type="spellStart"/>
      <w:r w:rsidRPr="004400E1">
        <w:rPr>
          <w:szCs w:val="20"/>
        </w:rPr>
        <w:t>Delewski</w:t>
      </w:r>
      <w:proofErr w:type="spellEnd"/>
      <w:r w:rsidRPr="004400E1">
        <w:rPr>
          <w:szCs w:val="20"/>
        </w:rPr>
        <w:t xml:space="preserve"> – Dyrektor DEU UMW wraz z protokołem kontroli WKN-K</w:t>
      </w:r>
      <w:r w:rsidR="00407943" w:rsidRPr="004400E1">
        <w:rPr>
          <w:szCs w:val="20"/>
        </w:rPr>
        <w:t>F</w:t>
      </w:r>
      <w:r w:rsidRPr="004400E1">
        <w:rPr>
          <w:szCs w:val="20"/>
        </w:rPr>
        <w:t>.1711.</w:t>
      </w:r>
      <w:r w:rsidR="00407943" w:rsidRPr="004400E1">
        <w:rPr>
          <w:szCs w:val="20"/>
        </w:rPr>
        <w:t>2</w:t>
      </w:r>
      <w:r w:rsidR="00062CF4">
        <w:rPr>
          <w:szCs w:val="20"/>
        </w:rPr>
        <w:t>1</w:t>
      </w:r>
      <w:r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Pr="004400E1">
        <w:rPr>
          <w:szCs w:val="20"/>
        </w:rPr>
        <w:t xml:space="preserve"> w wersji elektronicznej.</w:t>
      </w:r>
    </w:p>
    <w:p w14:paraId="45B40298" w14:textId="5BE06271" w:rsidR="00E24BB4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Pismo przygotowano zgodnie z wymogami WCAG w zakresie dostępności cyfrowej.</w:t>
      </w:r>
    </w:p>
    <w:sectPr w:rsidR="00E24BB4" w:rsidRPr="004400E1" w:rsidSect="007D4974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B5ADF" w14:textId="77777777" w:rsidR="000611EF" w:rsidRDefault="000611EF">
      <w:r>
        <w:separator/>
      </w:r>
    </w:p>
  </w:endnote>
  <w:endnote w:type="continuationSeparator" w:id="0">
    <w:p w14:paraId="676EE842" w14:textId="77777777" w:rsidR="000611EF" w:rsidRDefault="0006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0F3FE1D1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7AFEB" w14:textId="77777777" w:rsidR="000611EF" w:rsidRDefault="000611EF">
      <w:r>
        <w:separator/>
      </w:r>
    </w:p>
  </w:footnote>
  <w:footnote w:type="continuationSeparator" w:id="0">
    <w:p w14:paraId="02097E37" w14:textId="77777777" w:rsidR="000611EF" w:rsidRDefault="00061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8C1E71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BB840E2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11EF"/>
    <w:rsid w:val="00062CF4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059B4"/>
    <w:rsid w:val="00130EA1"/>
    <w:rsid w:val="00143A44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796D"/>
    <w:rsid w:val="00256655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308A"/>
    <w:rsid w:val="0036369C"/>
    <w:rsid w:val="00364B72"/>
    <w:rsid w:val="0038276C"/>
    <w:rsid w:val="0039372B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1DE8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A97"/>
    <w:rsid w:val="00562B1E"/>
    <w:rsid w:val="0058312A"/>
    <w:rsid w:val="00586E14"/>
    <w:rsid w:val="00594D44"/>
    <w:rsid w:val="005A3893"/>
    <w:rsid w:val="005B1AE3"/>
    <w:rsid w:val="005C4206"/>
    <w:rsid w:val="005C5E14"/>
    <w:rsid w:val="005D12BD"/>
    <w:rsid w:val="005D18D1"/>
    <w:rsid w:val="005D508A"/>
    <w:rsid w:val="005D766E"/>
    <w:rsid w:val="005F0805"/>
    <w:rsid w:val="006219BC"/>
    <w:rsid w:val="00623B71"/>
    <w:rsid w:val="0062493D"/>
    <w:rsid w:val="006550D8"/>
    <w:rsid w:val="00674790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7139"/>
    <w:rsid w:val="00735B21"/>
    <w:rsid w:val="00736BEE"/>
    <w:rsid w:val="00757C56"/>
    <w:rsid w:val="007626FA"/>
    <w:rsid w:val="00764637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D4974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79C7"/>
    <w:rsid w:val="0088160D"/>
    <w:rsid w:val="00882898"/>
    <w:rsid w:val="00883595"/>
    <w:rsid w:val="008B38A6"/>
    <w:rsid w:val="008B4478"/>
    <w:rsid w:val="008C1D41"/>
    <w:rsid w:val="008C1E71"/>
    <w:rsid w:val="008C3D4A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0E60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17558"/>
    <w:rsid w:val="00B31D40"/>
    <w:rsid w:val="00B34D68"/>
    <w:rsid w:val="00B358C6"/>
    <w:rsid w:val="00B52E8B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5EEE"/>
    <w:rsid w:val="00C7725B"/>
    <w:rsid w:val="00C96101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62F6"/>
    <w:rsid w:val="00DC191D"/>
    <w:rsid w:val="00DD6E1F"/>
    <w:rsid w:val="00DD7079"/>
    <w:rsid w:val="00DF0541"/>
    <w:rsid w:val="00DF598C"/>
    <w:rsid w:val="00E03CFA"/>
    <w:rsid w:val="00E1003C"/>
    <w:rsid w:val="00E146C0"/>
    <w:rsid w:val="00E24BB4"/>
    <w:rsid w:val="00E25E6A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165E"/>
    <w:rsid w:val="00FA1495"/>
    <w:rsid w:val="00FA2830"/>
    <w:rsid w:val="00FB2F82"/>
    <w:rsid w:val="00FB68B6"/>
    <w:rsid w:val="00FB7E24"/>
    <w:rsid w:val="00FC2A9E"/>
    <w:rsid w:val="00FC2CC3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451DE8"/>
    <w:pPr>
      <w:snapToGrid w:val="0"/>
      <w:spacing w:before="120" w:after="120" w:line="276" w:lineRule="auto"/>
      <w:jc w:val="both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451DE8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82</TotalTime>
  <Pages>1</Pages>
  <Words>156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13</cp:revision>
  <cp:lastPrinted>2026-07-16T07:59:00Z</cp:lastPrinted>
  <dcterms:created xsi:type="dcterms:W3CDTF">2026-07-15T10:25:00Z</dcterms:created>
  <dcterms:modified xsi:type="dcterms:W3CDTF">2026-07-27T11:00:00Z</dcterms:modified>
</cp:coreProperties>
</file>