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DFD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800591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047706" w:rsidRDefault="000E0DFD" w:rsidP="000E0DF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0E0DFD" w:rsidRPr="00E0006D" w:rsidRDefault="000E0DFD" w:rsidP="000E0DF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9B6995">
        <w:rPr>
          <w:rFonts w:ascii="Verdana" w:hAnsi="Verdana" w:cs="Verdana"/>
          <w:b/>
          <w:sz w:val="24"/>
          <w:szCs w:val="24"/>
        </w:rPr>
        <w:t>5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321020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Osoba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wskazan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a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zamówienia, wraz z</w:t>
      </w:r>
      <w:r w:rsidR="00514078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jej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514078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4B09FC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6267AB" w:rsidP="000E0DFD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D4DD1">
              <w:rPr>
                <w:rFonts w:ascii="Verdana" w:hAnsi="Verdana" w:cs="Arial"/>
                <w:sz w:val="20"/>
                <w:szCs w:val="20"/>
              </w:rPr>
              <w:br/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>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0E0DFD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0E0DFD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78" w:rsidRDefault="00514078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DC7F3D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projektan</w:t>
            </w:r>
            <w:r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t</w:t>
            </w:r>
            <w:r w:rsidRPr="00DC7F3D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 xml:space="preserve"> ds. zieleni</w:t>
            </w:r>
            <w:r w:rsidRPr="00EA721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B87FD3" w:rsidRPr="00EA721F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0E0DFD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0E0DFD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0E0DFD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22" w:rsidRPr="00514078" w:rsidRDefault="00295F8B" w:rsidP="00EA721F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Tms Rmn" w:hAnsi="Tms Rmn" w:cs="Tms Rmn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F7EE3" w:rsidRPr="00514078">
              <w:rPr>
                <w:rFonts w:ascii="Verdana" w:hAnsi="Verdana" w:cs="Arial"/>
                <w:sz w:val="20"/>
                <w:szCs w:val="20"/>
              </w:rPr>
              <w:t xml:space="preserve">osoba </w:t>
            </w:r>
            <w:r w:rsidR="006F7EE3" w:rsidRPr="00514078">
              <w:rPr>
                <w:rFonts w:ascii="Verdana" w:hAnsi="Verdana" w:cs="Verdana"/>
                <w:sz w:val="20"/>
                <w:szCs w:val="20"/>
              </w:rPr>
              <w:t>legitymująca się poniższym</w:t>
            </w:r>
            <w:r w:rsidR="00E9172D" w:rsidRPr="00514078">
              <w:rPr>
                <w:rFonts w:ascii="Verdana" w:hAnsi="Verdana" w:cs="Verdana"/>
                <w:sz w:val="20"/>
                <w:szCs w:val="20"/>
              </w:rPr>
              <w:t>i</w:t>
            </w:r>
            <w:r w:rsidR="006F7EE3" w:rsidRPr="0051407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E9172D" w:rsidRPr="00514078">
              <w:rPr>
                <w:rFonts w:ascii="Verdana" w:hAnsi="Verdana" w:cs="Verdana"/>
                <w:sz w:val="20"/>
                <w:szCs w:val="20"/>
              </w:rPr>
              <w:t>kwalifikacjami</w:t>
            </w:r>
            <w:r w:rsidR="006F7EE3" w:rsidRPr="00514078">
              <w:rPr>
                <w:rFonts w:ascii="Verdana" w:hAnsi="Verdana" w:cs="Verdana"/>
                <w:sz w:val="20"/>
                <w:szCs w:val="20"/>
              </w:rPr>
              <w:t>:</w:t>
            </w:r>
          </w:p>
          <w:p w:rsidR="00514078" w:rsidRPr="00514078" w:rsidRDefault="0005201E" w:rsidP="0005201E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514078">
              <w:rPr>
                <w:rFonts w:ascii="Verdana" w:hAnsi="Verdana" w:cs="Verdana"/>
                <w:sz w:val="20"/>
                <w:szCs w:val="20"/>
              </w:rPr>
              <w:t xml:space="preserve">posiada </w:t>
            </w:r>
            <w:r w:rsidR="00514078">
              <w:rPr>
                <w:rFonts w:ascii="Verdana" w:hAnsi="Verdana" w:cs="Verdana"/>
                <w:sz w:val="20"/>
                <w:szCs w:val="20"/>
              </w:rPr>
              <w:t xml:space="preserve">wykształcenie </w:t>
            </w:r>
            <w:r w:rsidR="00EA721F" w:rsidRPr="00514078">
              <w:rPr>
                <w:rFonts w:ascii="Verdana" w:hAnsi="Verdana" w:cs="Verdana"/>
                <w:sz w:val="20"/>
                <w:szCs w:val="20"/>
              </w:rPr>
              <w:t xml:space="preserve">wyższe </w:t>
            </w:r>
            <w:r w:rsidR="00514078" w:rsidRPr="00514078">
              <w:rPr>
                <w:rFonts w:ascii="Verdana" w:hAnsi="Verdana" w:cs="Verdana"/>
                <w:color w:val="000000"/>
                <w:sz w:val="20"/>
                <w:szCs w:val="20"/>
              </w:rPr>
              <w:t>o kierunku architektura krajobrazu lub kształtowanie terenów zieleni lub wykształcenie wyższ</w:t>
            </w:r>
            <w:r w:rsidR="00514078">
              <w:rPr>
                <w:rFonts w:ascii="Verdana" w:hAnsi="Verdana" w:cs="Verdana"/>
                <w:color w:val="000000"/>
                <w:sz w:val="20"/>
                <w:szCs w:val="20"/>
              </w:rPr>
              <w:t>e</w:t>
            </w:r>
            <w:r w:rsidR="00514078" w:rsidRPr="005140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i</w:t>
            </w:r>
            <w:r w:rsidR="005140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514078" w:rsidRPr="00514078">
              <w:rPr>
                <w:rFonts w:ascii="Verdana" w:hAnsi="Verdana" w:cs="Verdana"/>
                <w:color w:val="000000"/>
                <w:sz w:val="20"/>
                <w:szCs w:val="20"/>
              </w:rPr>
              <w:t>ukończon</w:t>
            </w:r>
            <w:r w:rsidR="00514078">
              <w:rPr>
                <w:rFonts w:ascii="Verdana" w:hAnsi="Verdana" w:cs="Verdana"/>
                <w:color w:val="000000"/>
                <w:sz w:val="20"/>
                <w:szCs w:val="20"/>
              </w:rPr>
              <w:t>e</w:t>
            </w:r>
            <w:r w:rsidR="00514078" w:rsidRPr="005140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studia</w:t>
            </w:r>
            <w:r w:rsidR="005140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514078" w:rsidRPr="00514078">
              <w:rPr>
                <w:rFonts w:ascii="Verdana" w:hAnsi="Verdana" w:cs="Verdana"/>
                <w:color w:val="000000"/>
                <w:sz w:val="20"/>
                <w:szCs w:val="20"/>
              </w:rPr>
              <w:t>podyplomow</w:t>
            </w:r>
            <w:r w:rsidR="00514078">
              <w:rPr>
                <w:rFonts w:ascii="Verdana" w:hAnsi="Verdana" w:cs="Verdana"/>
                <w:color w:val="000000"/>
                <w:sz w:val="20"/>
                <w:szCs w:val="20"/>
              </w:rPr>
              <w:t>e</w:t>
            </w:r>
            <w:r w:rsidR="00514078" w:rsidRPr="005140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w zakresie architektury krajobrazu lub kształtowania terenów zieleni</w:t>
            </w:r>
            <w:r w:rsidR="00514078" w:rsidRPr="00514078">
              <w:rPr>
                <w:rFonts w:ascii="Verdana" w:hAnsi="Verdana"/>
                <w:sz w:val="20"/>
                <w:szCs w:val="20"/>
              </w:rPr>
              <w:t>,</w:t>
            </w:r>
          </w:p>
          <w:p w:rsidR="00EA721F" w:rsidRDefault="00EA721F" w:rsidP="0005201E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05201E">
              <w:rPr>
                <w:rFonts w:ascii="Verdana" w:hAnsi="Verdana"/>
                <w:b/>
                <w:sz w:val="20"/>
                <w:szCs w:val="20"/>
                <w:lang w:eastAsia="en-US"/>
              </w:rPr>
              <w:t>TAK/NIE*</w:t>
            </w:r>
            <w:r w:rsidRPr="0005201E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9964AF" w:rsidRPr="003A16BA" w:rsidRDefault="006F7EE3" w:rsidP="003A16BA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sz w:val="22"/>
                <w:szCs w:val="22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</w:t>
            </w:r>
            <w:r w:rsidR="003A16BA">
              <w:rPr>
                <w:rFonts w:ascii="Verdana" w:hAnsi="Verdana" w:cs="Arial"/>
                <w:b w:val="0"/>
                <w:sz w:val="20"/>
                <w:szCs w:val="20"/>
              </w:rPr>
              <w:t xml:space="preserve">ostatnich 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>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</w:t>
            </w:r>
            <w:r w:rsidR="006267AB" w:rsidRPr="00514078">
              <w:rPr>
                <w:rFonts w:ascii="Verdana" w:hAnsi="Verdana"/>
                <w:b w:val="0"/>
                <w:sz w:val="20"/>
                <w:szCs w:val="20"/>
              </w:rPr>
              <w:t xml:space="preserve">krótszy </w:t>
            </w:r>
            <w:r w:rsidR="00E9172D" w:rsidRPr="00514078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514078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 w:rsidRPr="00514078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3A16BA" w:rsidRPr="00514078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514078">
              <w:rPr>
                <w:rFonts w:ascii="Verdana" w:hAnsi="Verdana"/>
                <w:b w:val="0"/>
                <w:sz w:val="20"/>
                <w:szCs w:val="20"/>
              </w:rPr>
              <w:t>wykonała</w:t>
            </w:r>
            <w:r w:rsidR="00514078" w:rsidRPr="00514078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usługi: nadzor</w:t>
            </w:r>
            <w:r w:rsidR="00514078" w:rsidRPr="00514078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u</w:t>
            </w:r>
            <w:r w:rsidR="00514078" w:rsidRPr="00514078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nad pracami w zakresie zieleni i małej architektury w inwestycjach lub wykonała dokumentację projektową zieleni obejmującą swoim zakresem wykonanie małej architektury.</w:t>
            </w:r>
          </w:p>
          <w:p w:rsidR="006267AB" w:rsidRPr="006B0EAE" w:rsidRDefault="00E02CF3" w:rsidP="00EA721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="00165057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Default="00F15B9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  <w:p w:rsidR="005F375F" w:rsidRPr="006B0EAE" w:rsidRDefault="005F375F" w:rsidP="005F375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6B0EAE">
              <w:rPr>
                <w:rFonts w:ascii="Verdana" w:hAnsi="Verdana" w:cs="Arial"/>
                <w:sz w:val="20"/>
                <w:szCs w:val="20"/>
              </w:rPr>
              <w:t>potwierdzające wykazanie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udziału,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pkt III. 2.2</w:t>
            </w:r>
            <w:r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Pr="006B0EAE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  <w:p w:rsidR="005F375F" w:rsidRPr="006B0EAE" w:rsidRDefault="005F375F" w:rsidP="005F375F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375F" w:rsidRPr="005F375F" w:rsidRDefault="005F375F" w:rsidP="005F375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5F375F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C207C" w:rsidRPr="000D5064" w:rsidRDefault="003C207C" w:rsidP="005F375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sectPr w:rsidR="003C207C" w:rsidRPr="000D5064" w:rsidSect="007F1692">
      <w:headerReference w:type="even" r:id="rId8"/>
      <w:footerReference w:type="default" r:id="rId9"/>
      <w:head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4DC" w:rsidRDefault="004B54DC">
      <w:r>
        <w:separator/>
      </w:r>
    </w:p>
  </w:endnote>
  <w:endnote w:type="continuationSeparator" w:id="0">
    <w:p w:rsidR="004B54DC" w:rsidRDefault="004B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4DC" w:rsidRDefault="004B54DC">
      <w:r>
        <w:separator/>
      </w:r>
    </w:p>
  </w:footnote>
  <w:footnote w:type="continuationSeparator" w:id="0">
    <w:p w:rsidR="004B54DC" w:rsidRDefault="004B5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4B54D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93D" w:rsidRDefault="00BF793D">
    <w:pPr>
      <w:pStyle w:val="Nagwek"/>
    </w:pPr>
  </w:p>
  <w:p w:rsidR="00BF793D" w:rsidRDefault="00BF793D">
    <w:pPr>
      <w:pStyle w:val="Nagwek"/>
    </w:pPr>
    <w:r w:rsidRPr="002E32DF">
      <w:rPr>
        <w:rFonts w:ascii="Tms Rmn" w:hAnsi="Tms Rmn"/>
        <w:noProof/>
      </w:rPr>
      <w:drawing>
        <wp:inline distT="0" distB="0" distL="0" distR="0" wp14:anchorId="115F94CB" wp14:editId="1ADBFC40">
          <wp:extent cx="5328285" cy="76470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285" cy="764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A611B3"/>
    <w:multiLevelType w:val="hybridMultilevel"/>
    <w:tmpl w:val="8B48CED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C36800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4704768"/>
    <w:multiLevelType w:val="hybridMultilevel"/>
    <w:tmpl w:val="8C201B34"/>
    <w:lvl w:ilvl="0" w:tplc="4FF49CE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E50E08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9" w15:restartNumberingAfterBreak="0">
    <w:nsid w:val="3CC51F7A"/>
    <w:multiLevelType w:val="hybridMultilevel"/>
    <w:tmpl w:val="2CA41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7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4"/>
  </w:num>
  <w:num w:numId="3">
    <w:abstractNumId w:val="15"/>
  </w:num>
  <w:num w:numId="4">
    <w:abstractNumId w:val="10"/>
  </w:num>
  <w:num w:numId="5">
    <w:abstractNumId w:val="17"/>
  </w:num>
  <w:num w:numId="6">
    <w:abstractNumId w:val="5"/>
  </w:num>
  <w:num w:numId="7">
    <w:abstractNumId w:val="24"/>
  </w:num>
  <w:num w:numId="8">
    <w:abstractNumId w:val="2"/>
  </w:num>
  <w:num w:numId="9">
    <w:abstractNumId w:val="0"/>
  </w:num>
  <w:num w:numId="10">
    <w:abstractNumId w:val="12"/>
  </w:num>
  <w:num w:numId="11">
    <w:abstractNumId w:val="23"/>
  </w:num>
  <w:num w:numId="12">
    <w:abstractNumId w:val="19"/>
  </w:num>
  <w:num w:numId="13">
    <w:abstractNumId w:val="22"/>
  </w:num>
  <w:num w:numId="14">
    <w:abstractNumId w:val="6"/>
  </w:num>
  <w:num w:numId="15">
    <w:abstractNumId w:val="18"/>
  </w:num>
  <w:num w:numId="16">
    <w:abstractNumId w:val="21"/>
  </w:num>
  <w:num w:numId="17">
    <w:abstractNumId w:val="7"/>
  </w:num>
  <w:num w:numId="18">
    <w:abstractNumId w:val="20"/>
  </w:num>
  <w:num w:numId="19">
    <w:abstractNumId w:val="13"/>
  </w:num>
  <w:num w:numId="20">
    <w:abstractNumId w:val="8"/>
  </w:num>
  <w:num w:numId="21">
    <w:abstractNumId w:val="16"/>
  </w:num>
  <w:num w:numId="22">
    <w:abstractNumId w:val="11"/>
  </w:num>
  <w:num w:numId="23">
    <w:abstractNumId w:val="1"/>
  </w:num>
  <w:num w:numId="24">
    <w:abstractNumId w:val="3"/>
  </w:num>
  <w:num w:numId="2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01E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B7D08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0DFD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317B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020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6A3A"/>
    <w:rsid w:val="003A08F2"/>
    <w:rsid w:val="003A16BA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09FC"/>
    <w:rsid w:val="004B44EB"/>
    <w:rsid w:val="004B54DC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4078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5F375F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67913"/>
    <w:rsid w:val="00972183"/>
    <w:rsid w:val="009765D0"/>
    <w:rsid w:val="00977775"/>
    <w:rsid w:val="00984F47"/>
    <w:rsid w:val="009867A0"/>
    <w:rsid w:val="00990359"/>
    <w:rsid w:val="00990951"/>
    <w:rsid w:val="00994A09"/>
    <w:rsid w:val="009964AF"/>
    <w:rsid w:val="009A242D"/>
    <w:rsid w:val="009A3DC8"/>
    <w:rsid w:val="009A424F"/>
    <w:rsid w:val="009B290F"/>
    <w:rsid w:val="009B6995"/>
    <w:rsid w:val="009C50AE"/>
    <w:rsid w:val="009C6952"/>
    <w:rsid w:val="009C768C"/>
    <w:rsid w:val="009D0522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BF793D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6AA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97C4A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21F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10C9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A3197D8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0F259-948C-4AD1-80AE-D367DC42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169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27</cp:revision>
  <cp:lastPrinted>2024-08-21T12:18:00Z</cp:lastPrinted>
  <dcterms:created xsi:type="dcterms:W3CDTF">2022-08-18T10:54:00Z</dcterms:created>
  <dcterms:modified xsi:type="dcterms:W3CDTF">2026-03-16T11:00:00Z</dcterms:modified>
</cp:coreProperties>
</file>