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FD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800591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047706" w:rsidRDefault="000E0DFD" w:rsidP="000E0DF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0E0DFD" w:rsidRPr="00E0006D" w:rsidRDefault="000E0DFD" w:rsidP="000E0DF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9B6995">
        <w:rPr>
          <w:rFonts w:ascii="Verdana" w:hAnsi="Verdana" w:cs="Verdana"/>
          <w:b/>
          <w:sz w:val="24"/>
          <w:szCs w:val="24"/>
        </w:rPr>
        <w:t>5</w:t>
      </w:r>
      <w:r w:rsidR="00DC27EE"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321020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wskazan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514078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jej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doświadczenia niezbędn</w:t>
      </w:r>
      <w:r w:rsidR="00DC27EE">
        <w:rPr>
          <w:rFonts w:ascii="Verdana" w:hAnsi="Verdana"/>
          <w:b w:val="0"/>
          <w:caps w:val="0"/>
          <w:sz w:val="20"/>
          <w:szCs w:val="20"/>
          <w:u w:val="none"/>
        </w:rPr>
        <w:t>ego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DC27E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DC27E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dokonania oceny ofert w ramach kryterium </w:t>
      </w:r>
      <w:r w:rsidR="00DC27EE" w:rsidRPr="00DC27EE">
        <w:rPr>
          <w:rFonts w:ascii="Verdana" w:hAnsi="Verdana" w:cs="Arial"/>
          <w:caps w:val="0"/>
          <w:sz w:val="20"/>
          <w:szCs w:val="20"/>
          <w:u w:val="none"/>
        </w:rPr>
        <w:t>D – DODATKOWE</w:t>
      </w:r>
      <w:r w:rsidR="00DC27E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– (inne niż wykazane w celu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spełniania warunk</w:t>
      </w:r>
      <w:r w:rsidR="00DC27EE">
        <w:rPr>
          <w:rFonts w:ascii="Verdana" w:hAnsi="Verdana" w:cs="Arial"/>
          <w:b w:val="0"/>
          <w:caps w:val="0"/>
          <w:sz w:val="20"/>
          <w:szCs w:val="20"/>
          <w:u w:val="none"/>
        </w:rPr>
        <w:t>u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udziału w </w:t>
      </w:r>
      <w:r w:rsidR="00DC27EE">
        <w:rPr>
          <w:rFonts w:ascii="Verdana" w:hAnsi="Verdana" w:cs="Arial"/>
          <w:b w:val="0"/>
          <w:caps w:val="0"/>
          <w:sz w:val="20"/>
          <w:szCs w:val="20"/>
          <w:u w:val="none"/>
        </w:rPr>
        <w:t>załączniku nr 5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DC27EE" w:rsidRPr="00DC27EE">
        <w:rPr>
          <w:rFonts w:ascii="Verdana" w:hAnsi="Verdana" w:cs="Arial"/>
          <w:caps w:val="0"/>
          <w:sz w:val="20"/>
          <w:szCs w:val="20"/>
          <w:u w:val="none"/>
        </w:rPr>
        <w:t>doświadczenie osoby wskazanej do realizacji przedmiotu zamówienia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4B09FC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C27EE" w:rsidP="000E0DFD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Dodatkowe 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celu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dokonania oceny ofert w oparciu o kryterium D</w:t>
            </w:r>
          </w:p>
        </w:tc>
      </w:tr>
      <w:tr w:rsidR="00D23182" w:rsidRPr="00E02CF3" w:rsidTr="000E0DFD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FCF" w:rsidRPr="00FC6EF3" w:rsidRDefault="00755FCF" w:rsidP="00755FCF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223687035"/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specjalist</w:t>
            </w:r>
            <w:r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a</w:t>
            </w:r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w zakresie architektury, architektury krajobrazu, urbanistyki, planowania przestrzennego</w:t>
            </w:r>
            <w:bookmarkEnd w:id="0"/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lub zrównoważonego rozwoju</w:t>
            </w:r>
            <w:r w:rsidRPr="00FC6EF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*</w:t>
            </w:r>
          </w:p>
          <w:p w:rsidR="00755FCF" w:rsidRPr="000E0DFD" w:rsidRDefault="00755FCF" w:rsidP="00755FCF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755FCF" w:rsidRPr="000E0DFD" w:rsidRDefault="00755FCF" w:rsidP="00755FCF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755FCF" w:rsidRPr="000E0DFD" w:rsidRDefault="00755FCF" w:rsidP="00755FC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0E0DFD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4AF" w:rsidRPr="003A16BA" w:rsidRDefault="00DC27EE" w:rsidP="003A16BA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</w:t>
            </w:r>
            <w:r w:rsidR="00FD0AEB">
              <w:rPr>
                <w:rFonts w:ascii="Verdana" w:hAnsi="Verdana" w:cs="Arial"/>
                <w:b w:val="0"/>
                <w:sz w:val="20"/>
                <w:szCs w:val="20"/>
              </w:rPr>
              <w:t>5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 xml:space="preserve">krótszy </w:t>
            </w:r>
            <w:r w:rsidR="00E9172D" w:rsidRPr="00514078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 w:rsidRPr="00514078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3A16BA" w:rsidRPr="00514078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osoba ta </w:t>
            </w:r>
            <w:r w:rsidR="00514078">
              <w:rPr>
                <w:rFonts w:ascii="Verdana" w:hAnsi="Verdana"/>
                <w:b w:val="0"/>
                <w:sz w:val="20"/>
                <w:szCs w:val="20"/>
              </w:rPr>
              <w:t>wykonała</w:t>
            </w:r>
            <w:r w:rsidR="00514078"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usługi</w:t>
            </w:r>
            <w:r w:rsidR="00FD0AEB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</w:t>
            </w:r>
            <w:r w:rsidR="00FD0AEB" w:rsidRPr="00FC6EF3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 xml:space="preserve">dotyczące </w:t>
            </w:r>
            <w:bookmarkStart w:id="1" w:name="_Hlk225408535"/>
            <w:r w:rsidR="00FD0AEB" w:rsidRPr="00FC6EF3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analiz, oceny, opinii, badań, publikacji lub projektów związanych z oświetleniem na terenach zurbanizowanych</w:t>
            </w:r>
            <w:bookmarkEnd w:id="1"/>
            <w:r w:rsidR="00FD0AEB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>(zgodne z wymaganym w pkt. III.2.2)</w:t>
            </w:r>
            <w:r w:rsidR="00FD0AEB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>) – inne niż wykazane w celu spełnienia warunku udziału w załączniku nr 5):</w:t>
            </w:r>
          </w:p>
          <w:p w:rsidR="006267AB" w:rsidRPr="00951463" w:rsidRDefault="00951463" w:rsidP="00EA721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5146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51463">
              <w:rPr>
                <w:rFonts w:ascii="Verdana" w:hAnsi="Verdana" w:cs="Arial"/>
                <w:sz w:val="20"/>
                <w:szCs w:val="20"/>
              </w:rPr>
              <w:t>potwierdzające kryterium, o którym mowa w pkt. VI.2. Zapytania ofertowego</w:t>
            </w:r>
            <w:r w:rsidRPr="00951463">
              <w:rPr>
                <w:rFonts w:ascii="Verdana" w:hAnsi="Verdana"/>
                <w:sz w:val="20"/>
                <w:szCs w:val="20"/>
              </w:rPr>
              <w:t>)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F15B9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5F375F" w:rsidRPr="00951463" w:rsidRDefault="00951463" w:rsidP="00951463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5146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51463">
              <w:rPr>
                <w:rFonts w:ascii="Verdana" w:hAnsi="Verdana" w:cs="Arial"/>
                <w:sz w:val="20"/>
                <w:szCs w:val="20"/>
              </w:rPr>
              <w:t>potwierdzające kryterium, o którym mowa w pkt. VI.2. Zapytania ofertowego</w:t>
            </w:r>
            <w:r w:rsidRPr="00951463">
              <w:rPr>
                <w:rFonts w:ascii="Verdana" w:hAnsi="Verdana"/>
                <w:sz w:val="20"/>
                <w:szCs w:val="20"/>
              </w:rPr>
              <w:t>)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DC27EE" w:rsidRPr="00951463" w:rsidRDefault="00951463" w:rsidP="00951463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5146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51463">
              <w:rPr>
                <w:rFonts w:ascii="Verdana" w:hAnsi="Verdana" w:cs="Arial"/>
                <w:sz w:val="20"/>
                <w:szCs w:val="20"/>
              </w:rPr>
              <w:t>potwierdzające kryterium, o którym mowa w pkt. VI.2. Zapytania ofertowego</w:t>
            </w:r>
            <w:r w:rsidRPr="00951463">
              <w:rPr>
                <w:rFonts w:ascii="Verdana" w:hAnsi="Verdana"/>
                <w:sz w:val="20"/>
                <w:szCs w:val="20"/>
              </w:rPr>
              <w:t>)</w:t>
            </w:r>
          </w:p>
          <w:p w:rsidR="00DC27EE" w:rsidRPr="006B0EAE" w:rsidRDefault="00DC27EE" w:rsidP="00DC27E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C27EE" w:rsidRDefault="00DC27EE" w:rsidP="00DC27EE">
            <w:pPr>
              <w:spacing w:before="120" w:line="360" w:lineRule="auto"/>
              <w:mirrorIndents/>
              <w:rPr>
                <w:rFonts w:ascii="Verdana" w:hAnsi="Verdana"/>
                <w:sz w:val="20"/>
                <w:szCs w:val="20"/>
              </w:rPr>
            </w:pPr>
            <w:r w:rsidRPr="00DC27E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DC27EE" w:rsidRPr="00951463" w:rsidRDefault="00951463" w:rsidP="00951463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5146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51463">
              <w:rPr>
                <w:rFonts w:ascii="Verdana" w:hAnsi="Verdana" w:cs="Arial"/>
                <w:sz w:val="20"/>
                <w:szCs w:val="20"/>
              </w:rPr>
              <w:t>potwierdzające kryterium, o którym mowa w pkt. VI.2. Zapytania ofertowego</w:t>
            </w:r>
            <w:r w:rsidRPr="00951463">
              <w:rPr>
                <w:rFonts w:ascii="Verdana" w:hAnsi="Verdana"/>
                <w:sz w:val="20"/>
                <w:szCs w:val="20"/>
              </w:rPr>
              <w:t>)</w:t>
            </w:r>
          </w:p>
          <w:p w:rsidR="00DC27EE" w:rsidRPr="006B0EAE" w:rsidRDefault="00DC27EE" w:rsidP="00DC27E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C27EE" w:rsidRDefault="00DC27EE" w:rsidP="00DC27EE">
            <w:pPr>
              <w:spacing w:before="120" w:line="360" w:lineRule="auto"/>
              <w:mirrorIndents/>
              <w:rPr>
                <w:rFonts w:ascii="Verdana" w:hAnsi="Verdana"/>
                <w:sz w:val="20"/>
                <w:szCs w:val="20"/>
              </w:rPr>
            </w:pPr>
            <w:r w:rsidRPr="00DC27E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FD0AEB" w:rsidRPr="00951463" w:rsidRDefault="00FD0AEB" w:rsidP="00FD0AEB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5146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51463">
              <w:rPr>
                <w:rFonts w:ascii="Verdana" w:hAnsi="Verdana" w:cs="Arial"/>
                <w:sz w:val="20"/>
                <w:szCs w:val="20"/>
              </w:rPr>
              <w:t>potwierdzające kryterium, o którym mowa w pkt. VI.2. Zapytania ofertowego</w:t>
            </w:r>
            <w:r w:rsidRPr="00951463">
              <w:rPr>
                <w:rFonts w:ascii="Verdana" w:hAnsi="Verdana"/>
                <w:sz w:val="20"/>
                <w:szCs w:val="20"/>
              </w:rPr>
              <w:t>)</w:t>
            </w:r>
          </w:p>
          <w:p w:rsidR="00FD0AEB" w:rsidRPr="006B0EAE" w:rsidRDefault="00FD0AEB" w:rsidP="00FD0AEB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D0AEB" w:rsidRPr="00DC27EE" w:rsidRDefault="00FD0AEB" w:rsidP="00DC27EE">
            <w:pPr>
              <w:spacing w:before="120" w:line="360" w:lineRule="auto"/>
              <w:mirrorIndents/>
              <w:rPr>
                <w:rFonts w:ascii="Verdana" w:hAnsi="Verdana"/>
                <w:sz w:val="20"/>
                <w:szCs w:val="20"/>
              </w:rPr>
            </w:pPr>
            <w:r w:rsidRPr="00DC27E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  <w:bookmarkStart w:id="2" w:name="_GoBack"/>
      <w:bookmarkEnd w:id="2"/>
    </w:p>
    <w:sectPr w:rsidR="003C207C" w:rsidRPr="000D5064" w:rsidSect="00FD0AEB">
      <w:headerReference w:type="even" r:id="rId8"/>
      <w:footerReference w:type="default" r:id="rId9"/>
      <w:headerReference w:type="first" r:id="rId10"/>
      <w:pgSz w:w="11906" w:h="16838" w:code="9"/>
      <w:pgMar w:top="1079" w:right="1814" w:bottom="709" w:left="1701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39B" w:rsidRDefault="00C7439B">
      <w:r>
        <w:separator/>
      </w:r>
    </w:p>
  </w:endnote>
  <w:endnote w:type="continuationSeparator" w:id="0">
    <w:p w:rsidR="00C7439B" w:rsidRDefault="00C7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39B" w:rsidRDefault="00C7439B">
      <w:r>
        <w:separator/>
      </w:r>
    </w:p>
  </w:footnote>
  <w:footnote w:type="continuationSeparator" w:id="0">
    <w:p w:rsidR="00C7439B" w:rsidRDefault="00C7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C743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93D" w:rsidRDefault="00BF793D">
    <w:pPr>
      <w:pStyle w:val="Nagwek"/>
    </w:pPr>
  </w:p>
  <w:p w:rsidR="00755FCF" w:rsidRPr="00755FCF" w:rsidRDefault="00755FCF" w:rsidP="00755FCF">
    <w:pPr>
      <w:tabs>
        <w:tab w:val="center" w:pos="4536"/>
        <w:tab w:val="right" w:pos="9072"/>
      </w:tabs>
    </w:pPr>
    <w:r w:rsidRPr="00755FCF">
      <w:rPr>
        <w:noProof/>
      </w:rPr>
      <w:drawing>
        <wp:anchor distT="0" distB="0" distL="114300" distR="114300" simplePos="0" relativeHeight="251660800" behindDoc="1" locked="0" layoutInCell="1" allowOverlap="1" wp14:anchorId="2294E66E" wp14:editId="4558D005">
          <wp:simplePos x="0" y="0"/>
          <wp:positionH relativeFrom="column">
            <wp:posOffset>4450080</wp:posOffset>
          </wp:positionH>
          <wp:positionV relativeFrom="paragraph">
            <wp:posOffset>-177800</wp:posOffset>
          </wp:positionV>
          <wp:extent cx="1342390" cy="570230"/>
          <wp:effectExtent l="0" t="0" r="0" b="1270"/>
          <wp:wrapTight wrapText="bothSides">
            <wp:wrapPolygon edited="0">
              <wp:start x="0" y="0"/>
              <wp:lineTo x="0" y="20927"/>
              <wp:lineTo x="21150" y="20927"/>
              <wp:lineTo x="21150" y="0"/>
              <wp:lineTo x="0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5FCF">
      <w:rPr>
        <w:noProof/>
      </w:rPr>
      <w:drawing>
        <wp:anchor distT="0" distB="0" distL="114300" distR="114300" simplePos="0" relativeHeight="251659776" behindDoc="1" locked="0" layoutInCell="1" allowOverlap="1" wp14:anchorId="7B312349" wp14:editId="27238EB3">
          <wp:simplePos x="0" y="0"/>
          <wp:positionH relativeFrom="margin">
            <wp:posOffset>266700</wp:posOffset>
          </wp:positionH>
          <wp:positionV relativeFrom="paragraph">
            <wp:posOffset>7620</wp:posOffset>
          </wp:positionV>
          <wp:extent cx="1877695" cy="237490"/>
          <wp:effectExtent l="0" t="0" r="8255" b="0"/>
          <wp:wrapTight wrapText="bothSides">
            <wp:wrapPolygon edited="0">
              <wp:start x="0" y="0"/>
              <wp:lineTo x="0" y="19059"/>
              <wp:lineTo x="21476" y="19059"/>
              <wp:lineTo x="21476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5FCF">
      <w:t xml:space="preserve">                                                            </w:t>
    </w:r>
  </w:p>
  <w:p w:rsidR="00BF793D" w:rsidRDefault="00BF79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A611B3"/>
    <w:multiLevelType w:val="hybridMultilevel"/>
    <w:tmpl w:val="8B48CED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704768"/>
    <w:multiLevelType w:val="hybridMultilevel"/>
    <w:tmpl w:val="8C201B34"/>
    <w:lvl w:ilvl="0" w:tplc="4FF49CE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E50E08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3CC51F7A"/>
    <w:multiLevelType w:val="hybridMultilevel"/>
    <w:tmpl w:val="F0860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4"/>
  </w:num>
  <w:num w:numId="3">
    <w:abstractNumId w:val="15"/>
  </w:num>
  <w:num w:numId="4">
    <w:abstractNumId w:val="10"/>
  </w:num>
  <w:num w:numId="5">
    <w:abstractNumId w:val="17"/>
  </w:num>
  <w:num w:numId="6">
    <w:abstractNumId w:val="5"/>
  </w:num>
  <w:num w:numId="7">
    <w:abstractNumId w:val="24"/>
  </w:num>
  <w:num w:numId="8">
    <w:abstractNumId w:val="2"/>
  </w:num>
  <w:num w:numId="9">
    <w:abstractNumId w:val="0"/>
  </w:num>
  <w:num w:numId="10">
    <w:abstractNumId w:val="12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3"/>
  </w:num>
  <w:num w:numId="20">
    <w:abstractNumId w:val="8"/>
  </w:num>
  <w:num w:numId="21">
    <w:abstractNumId w:val="16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01E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B7D08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0DFD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15FF3"/>
    <w:rsid w:val="00121957"/>
    <w:rsid w:val="001239C1"/>
    <w:rsid w:val="0013108A"/>
    <w:rsid w:val="0013317B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13B45"/>
    <w:rsid w:val="00223100"/>
    <w:rsid w:val="00224B61"/>
    <w:rsid w:val="0022575C"/>
    <w:rsid w:val="002270E3"/>
    <w:rsid w:val="002277DB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020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16BA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17ED"/>
    <w:rsid w:val="004A21ED"/>
    <w:rsid w:val="004A2515"/>
    <w:rsid w:val="004B09FC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4078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472D8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375F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55FCF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463"/>
    <w:rsid w:val="00951743"/>
    <w:rsid w:val="009559E6"/>
    <w:rsid w:val="00961B84"/>
    <w:rsid w:val="00964201"/>
    <w:rsid w:val="009663A1"/>
    <w:rsid w:val="00967397"/>
    <w:rsid w:val="00967913"/>
    <w:rsid w:val="00972183"/>
    <w:rsid w:val="009765D0"/>
    <w:rsid w:val="00977775"/>
    <w:rsid w:val="00984F47"/>
    <w:rsid w:val="009867A0"/>
    <w:rsid w:val="00990359"/>
    <w:rsid w:val="00990951"/>
    <w:rsid w:val="00994A09"/>
    <w:rsid w:val="009964AF"/>
    <w:rsid w:val="009A242D"/>
    <w:rsid w:val="009A3DC8"/>
    <w:rsid w:val="009A424F"/>
    <w:rsid w:val="009B290F"/>
    <w:rsid w:val="009B6995"/>
    <w:rsid w:val="009C50AE"/>
    <w:rsid w:val="009C6952"/>
    <w:rsid w:val="009C768C"/>
    <w:rsid w:val="009D0522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BF793D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39B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6AA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97C4A"/>
    <w:rsid w:val="00DA25C6"/>
    <w:rsid w:val="00DA2F83"/>
    <w:rsid w:val="00DA326A"/>
    <w:rsid w:val="00DB3128"/>
    <w:rsid w:val="00DB519F"/>
    <w:rsid w:val="00DC191D"/>
    <w:rsid w:val="00DC2491"/>
    <w:rsid w:val="00DC27EE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21F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10C9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0AEB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9E612D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2FF7B-5082-4833-B0B7-8C4B4D36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20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8</cp:revision>
  <cp:lastPrinted>2026-03-16T11:10:00Z</cp:lastPrinted>
  <dcterms:created xsi:type="dcterms:W3CDTF">2026-03-16T11:01:00Z</dcterms:created>
  <dcterms:modified xsi:type="dcterms:W3CDTF">2026-03-31T11:39:00Z</dcterms:modified>
</cp:coreProperties>
</file>