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442CC" w14:textId="2CB9F4DA" w:rsidR="00616C3B" w:rsidRPr="00ED672B" w:rsidRDefault="00616C3B" w:rsidP="00B5516F">
      <w:pPr>
        <w:spacing w:line="276" w:lineRule="auto"/>
        <w:rPr>
          <w:szCs w:val="20"/>
          <w:lang w:val="pl-PL"/>
        </w:rPr>
      </w:pPr>
      <w:r w:rsidRPr="00ED672B">
        <w:rPr>
          <w:szCs w:val="20"/>
          <w:lang w:val="pl-PL"/>
        </w:rPr>
        <w:t xml:space="preserve">Zgodnie z art. 11f ust. 3 i 4 ustawy z dnia 10 kwietnia 2003 r. – </w:t>
      </w:r>
      <w:r w:rsidR="00B70B23" w:rsidRPr="00ED672B">
        <w:rPr>
          <w:szCs w:val="20"/>
          <w:lang w:val="pl-PL"/>
        </w:rPr>
        <w:t>o szczególnych zasadach przygotowania i realizacji inwestycji w zakresie dróg publicznych (</w:t>
      </w:r>
      <w:proofErr w:type="spellStart"/>
      <w:r w:rsidR="00EF4108" w:rsidRPr="00ED672B">
        <w:rPr>
          <w:szCs w:val="20"/>
          <w:lang w:val="pl-PL"/>
        </w:rPr>
        <w:t>t.j</w:t>
      </w:r>
      <w:proofErr w:type="spellEnd"/>
      <w:r w:rsidR="00EF4108" w:rsidRPr="00ED672B">
        <w:rPr>
          <w:szCs w:val="20"/>
          <w:lang w:val="pl-PL"/>
        </w:rPr>
        <w:t>.</w:t>
      </w:r>
      <w:r w:rsidR="00B70B23" w:rsidRPr="00ED672B">
        <w:rPr>
          <w:szCs w:val="20"/>
          <w:lang w:val="pl-PL"/>
        </w:rPr>
        <w:t xml:space="preserve"> Dz. U. z 202</w:t>
      </w:r>
      <w:r w:rsidR="00085764">
        <w:rPr>
          <w:szCs w:val="20"/>
          <w:lang w:val="pl-PL"/>
        </w:rPr>
        <w:t>3</w:t>
      </w:r>
      <w:r w:rsidR="00B70B23" w:rsidRPr="00ED672B">
        <w:rPr>
          <w:szCs w:val="20"/>
          <w:lang w:val="pl-PL"/>
        </w:rPr>
        <w:t xml:space="preserve"> r. poz. </w:t>
      </w:r>
      <w:r w:rsidR="00085764">
        <w:rPr>
          <w:szCs w:val="20"/>
          <w:lang w:val="pl-PL"/>
        </w:rPr>
        <w:t>162</w:t>
      </w:r>
      <w:r w:rsidR="00B70B23" w:rsidRPr="00ED672B">
        <w:rPr>
          <w:szCs w:val="20"/>
          <w:lang w:val="pl-PL"/>
        </w:rPr>
        <w:t xml:space="preserve">) </w:t>
      </w:r>
      <w:r w:rsidRPr="00ED672B">
        <w:rPr>
          <w:szCs w:val="20"/>
          <w:lang w:val="pl-PL"/>
        </w:rPr>
        <w:t>oraz na podstawie art. 49 § 1 ustawy z dnia 14 czerwca 1960 r. -</w:t>
      </w:r>
      <w:r w:rsidR="00B5516F" w:rsidRPr="00ED672B">
        <w:rPr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>Kodeks postępowania administracyjnego (</w:t>
      </w:r>
      <w:proofErr w:type="spellStart"/>
      <w:r w:rsidR="00EF4108" w:rsidRPr="00ED672B">
        <w:rPr>
          <w:szCs w:val="20"/>
          <w:lang w:val="pl-PL"/>
        </w:rPr>
        <w:t>t.j</w:t>
      </w:r>
      <w:proofErr w:type="spellEnd"/>
      <w:r w:rsidR="00EF4108" w:rsidRPr="00ED672B">
        <w:rPr>
          <w:szCs w:val="20"/>
          <w:lang w:val="pl-PL"/>
        </w:rPr>
        <w:t>.</w:t>
      </w:r>
      <w:r w:rsidRPr="00ED672B">
        <w:rPr>
          <w:szCs w:val="20"/>
          <w:lang w:val="pl-PL"/>
        </w:rPr>
        <w:t xml:space="preserve"> Dz. U. z </w:t>
      </w:r>
      <w:r w:rsidR="0092515C" w:rsidRPr="00ED672B">
        <w:rPr>
          <w:szCs w:val="20"/>
          <w:lang w:val="pl-PL"/>
        </w:rPr>
        <w:t>2022 r. poz. 2000</w:t>
      </w:r>
      <w:r w:rsidR="006E7EFC" w:rsidRPr="00ED672B">
        <w:rPr>
          <w:szCs w:val="20"/>
          <w:lang w:val="pl-PL"/>
        </w:rPr>
        <w:t xml:space="preserve"> ze zm.</w:t>
      </w:r>
      <w:r w:rsidRPr="00ED672B">
        <w:rPr>
          <w:szCs w:val="20"/>
          <w:lang w:val="pl-PL"/>
        </w:rPr>
        <w:t>)</w:t>
      </w:r>
    </w:p>
    <w:p w14:paraId="09F5A50F" w14:textId="77777777" w:rsidR="00EF4108" w:rsidRPr="00ED672B" w:rsidRDefault="00EF4108" w:rsidP="00AE3C87">
      <w:pPr>
        <w:spacing w:line="276" w:lineRule="auto"/>
        <w:jc w:val="center"/>
        <w:rPr>
          <w:b/>
          <w:bCs/>
          <w:szCs w:val="20"/>
          <w:lang w:val="pl-PL"/>
        </w:rPr>
      </w:pPr>
      <w:bookmarkStart w:id="0" w:name="Zawiadamiam"/>
    </w:p>
    <w:p w14:paraId="2B4FD9AB" w14:textId="5BE2E6C6" w:rsidR="00616C3B" w:rsidRPr="00ED672B" w:rsidRDefault="00616C3B" w:rsidP="00AE3C87">
      <w:pPr>
        <w:spacing w:line="276" w:lineRule="auto"/>
        <w:jc w:val="center"/>
        <w:rPr>
          <w:b/>
          <w:bCs/>
          <w:szCs w:val="20"/>
          <w:lang w:val="pl-PL"/>
        </w:rPr>
      </w:pPr>
      <w:r w:rsidRPr="00ED672B">
        <w:rPr>
          <w:b/>
          <w:bCs/>
          <w:szCs w:val="20"/>
          <w:lang w:val="pl-PL"/>
        </w:rPr>
        <w:t>zawiadamiam  strony  postępowania</w:t>
      </w:r>
      <w:bookmarkEnd w:id="0"/>
      <w:r w:rsidRPr="00ED672B">
        <w:rPr>
          <w:b/>
          <w:bCs/>
          <w:szCs w:val="20"/>
          <w:lang w:val="pl-PL"/>
        </w:rPr>
        <w:t>,</w:t>
      </w:r>
    </w:p>
    <w:p w14:paraId="2ABC265A" w14:textId="77777777" w:rsidR="00B5516F" w:rsidRPr="00ED672B" w:rsidRDefault="00B5516F" w:rsidP="00AE3C87">
      <w:pPr>
        <w:spacing w:line="276" w:lineRule="auto"/>
        <w:jc w:val="center"/>
        <w:rPr>
          <w:b/>
          <w:bCs/>
          <w:szCs w:val="20"/>
          <w:lang w:val="pl-PL"/>
        </w:rPr>
      </w:pPr>
    </w:p>
    <w:p w14:paraId="09BF4616" w14:textId="3C01D7A4" w:rsidR="006E7EFC" w:rsidRPr="00085764" w:rsidRDefault="00616C3B" w:rsidP="00B5516F">
      <w:pPr>
        <w:spacing w:line="276" w:lineRule="auto"/>
        <w:rPr>
          <w:szCs w:val="20"/>
          <w:lang w:val="pl-PL"/>
        </w:rPr>
      </w:pPr>
      <w:r w:rsidRPr="00ED672B">
        <w:rPr>
          <w:szCs w:val="20"/>
          <w:lang w:val="pl-PL"/>
        </w:rPr>
        <w:t>że w dniu</w:t>
      </w:r>
      <w:r w:rsidRPr="00ED672B">
        <w:rPr>
          <w:bCs/>
          <w:szCs w:val="20"/>
          <w:lang w:val="pl-PL"/>
        </w:rPr>
        <w:t xml:space="preserve"> </w:t>
      </w:r>
      <w:r w:rsidR="0050007C">
        <w:rPr>
          <w:bCs/>
          <w:szCs w:val="20"/>
          <w:lang w:val="pl-PL"/>
        </w:rPr>
        <w:t>13.02.2023 r.</w:t>
      </w:r>
      <w:r w:rsidRPr="00ED672B">
        <w:rPr>
          <w:bCs/>
          <w:szCs w:val="20"/>
          <w:lang w:val="pl-PL"/>
        </w:rPr>
        <w:t xml:space="preserve"> z</w:t>
      </w:r>
      <w:r w:rsidRPr="00ED672B">
        <w:rPr>
          <w:szCs w:val="20"/>
          <w:lang w:val="pl-PL"/>
        </w:rPr>
        <w:t xml:space="preserve">ostała wydana decyzja </w:t>
      </w:r>
      <w:r w:rsidR="00DA5F9A" w:rsidRPr="00ED672B">
        <w:rPr>
          <w:szCs w:val="20"/>
          <w:lang w:val="pl-PL"/>
        </w:rPr>
        <w:t xml:space="preserve">Prezydenta Wrocławia </w:t>
      </w:r>
      <w:r w:rsidR="00DA5F9A" w:rsidRPr="00ED672B">
        <w:rPr>
          <w:bCs/>
          <w:szCs w:val="20"/>
          <w:lang w:val="pl-PL"/>
        </w:rPr>
        <w:t xml:space="preserve">nr </w:t>
      </w:r>
      <w:r w:rsidR="0050007C">
        <w:rPr>
          <w:bCs/>
          <w:szCs w:val="20"/>
          <w:lang w:val="pl-PL"/>
        </w:rPr>
        <w:t>257/2023</w:t>
      </w:r>
      <w:r w:rsidR="001E1252" w:rsidRPr="00ED672B">
        <w:rPr>
          <w:bCs/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 xml:space="preserve">o zezwoleniu na realizację inwestycji drogowej, na rzecz Prezydenta Wrocławia, dla zadania </w:t>
      </w:r>
      <w:r w:rsidRPr="00085764">
        <w:rPr>
          <w:szCs w:val="20"/>
          <w:lang w:val="pl-PL"/>
        </w:rPr>
        <w:t xml:space="preserve">pod nazwą </w:t>
      </w:r>
      <w:r w:rsidR="00085764" w:rsidRPr="00085764">
        <w:rPr>
          <w:b/>
          <w:szCs w:val="20"/>
        </w:rPr>
        <w:t>„</w:t>
      </w:r>
      <w:proofErr w:type="spellStart"/>
      <w:r w:rsidR="00085764" w:rsidRPr="00085764">
        <w:rPr>
          <w:b/>
          <w:szCs w:val="20"/>
        </w:rPr>
        <w:t>B</w:t>
      </w:r>
      <w:r w:rsidR="00085764" w:rsidRPr="00085764">
        <w:rPr>
          <w:b/>
          <w:bCs/>
          <w:szCs w:val="20"/>
        </w:rPr>
        <w:t>udowa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drogi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publicznej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ul</w:t>
      </w:r>
      <w:proofErr w:type="spellEnd"/>
      <w:r w:rsidR="00085764" w:rsidRPr="00085764">
        <w:rPr>
          <w:b/>
          <w:bCs/>
          <w:szCs w:val="20"/>
        </w:rPr>
        <w:t xml:space="preserve">. </w:t>
      </w:r>
      <w:proofErr w:type="spellStart"/>
      <w:r w:rsidR="00085764" w:rsidRPr="00085764">
        <w:rPr>
          <w:b/>
          <w:bCs/>
          <w:szCs w:val="20"/>
        </w:rPr>
        <w:t>Frankowskiego</w:t>
      </w:r>
      <w:proofErr w:type="spellEnd"/>
      <w:r w:rsidR="00085764" w:rsidRPr="00085764">
        <w:rPr>
          <w:b/>
          <w:bCs/>
          <w:szCs w:val="20"/>
        </w:rPr>
        <w:t xml:space="preserve"> we </w:t>
      </w:r>
      <w:proofErr w:type="spellStart"/>
      <w:r w:rsidR="00085764" w:rsidRPr="00085764">
        <w:rPr>
          <w:b/>
          <w:bCs/>
          <w:szCs w:val="20"/>
        </w:rPr>
        <w:t>Wrocławiu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wraz</w:t>
      </w:r>
      <w:proofErr w:type="spellEnd"/>
      <w:r w:rsidR="00085764" w:rsidRPr="00085764">
        <w:rPr>
          <w:b/>
          <w:bCs/>
          <w:szCs w:val="20"/>
        </w:rPr>
        <w:t xml:space="preserve"> </w:t>
      </w:r>
      <w:r w:rsidR="00085764">
        <w:rPr>
          <w:b/>
          <w:bCs/>
          <w:szCs w:val="20"/>
        </w:rPr>
        <w:br/>
      </w:r>
      <w:r w:rsidR="00085764" w:rsidRPr="00085764">
        <w:rPr>
          <w:b/>
          <w:bCs/>
          <w:szCs w:val="20"/>
        </w:rPr>
        <w:t xml:space="preserve">z </w:t>
      </w:r>
      <w:proofErr w:type="spellStart"/>
      <w:r w:rsidR="00085764" w:rsidRPr="00085764">
        <w:rPr>
          <w:b/>
          <w:bCs/>
          <w:szCs w:val="20"/>
        </w:rPr>
        <w:t>budową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sieci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kanalizacji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deszczowej</w:t>
      </w:r>
      <w:proofErr w:type="spellEnd"/>
      <w:r w:rsidR="00085764" w:rsidRPr="00085764">
        <w:rPr>
          <w:b/>
          <w:bCs/>
          <w:szCs w:val="20"/>
        </w:rPr>
        <w:t xml:space="preserve">, </w:t>
      </w:r>
      <w:proofErr w:type="spellStart"/>
      <w:r w:rsidR="00085764" w:rsidRPr="00085764">
        <w:rPr>
          <w:b/>
          <w:bCs/>
          <w:szCs w:val="20"/>
        </w:rPr>
        <w:t>linii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kablowej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niskiego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napięcia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dla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oświetlenia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drogi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i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kanału</w:t>
      </w:r>
      <w:proofErr w:type="spellEnd"/>
      <w:r w:rsidR="00085764" w:rsidRPr="00085764">
        <w:rPr>
          <w:b/>
          <w:bCs/>
          <w:szCs w:val="20"/>
        </w:rPr>
        <w:t xml:space="preserve"> </w:t>
      </w:r>
      <w:proofErr w:type="spellStart"/>
      <w:r w:rsidR="00085764" w:rsidRPr="00085764">
        <w:rPr>
          <w:b/>
          <w:bCs/>
          <w:szCs w:val="20"/>
        </w:rPr>
        <w:t>technologicznego</w:t>
      </w:r>
      <w:proofErr w:type="spellEnd"/>
      <w:r w:rsidR="00085764" w:rsidRPr="00085764">
        <w:rPr>
          <w:b/>
          <w:bCs/>
          <w:szCs w:val="20"/>
        </w:rPr>
        <w:t>”</w:t>
      </w:r>
      <w:r w:rsidRPr="00085764">
        <w:rPr>
          <w:szCs w:val="20"/>
          <w:lang w:val="pl-PL"/>
        </w:rPr>
        <w:t>.</w:t>
      </w:r>
      <w:r w:rsidR="00EF4108" w:rsidRPr="00085764">
        <w:rPr>
          <w:szCs w:val="20"/>
          <w:lang w:val="pl-PL"/>
        </w:rPr>
        <w:t xml:space="preserve"> </w:t>
      </w:r>
    </w:p>
    <w:p w14:paraId="6943C3D2" w14:textId="77777777" w:rsidR="00B5516F" w:rsidRPr="00085764" w:rsidRDefault="00B5516F" w:rsidP="00AE3C87">
      <w:pPr>
        <w:spacing w:line="276" w:lineRule="auto"/>
        <w:jc w:val="left"/>
        <w:rPr>
          <w:szCs w:val="20"/>
          <w:lang w:val="pl-PL"/>
        </w:rPr>
      </w:pPr>
    </w:p>
    <w:p w14:paraId="172D2FD4" w14:textId="67BC36D6" w:rsidR="00616C3B" w:rsidRPr="00ED672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ED672B">
        <w:rPr>
          <w:szCs w:val="20"/>
          <w:lang w:val="pl-PL"/>
        </w:rPr>
        <w:t xml:space="preserve">W decyzji jw. zatwierdzeniu podlega </w:t>
      </w:r>
      <w:r w:rsidRPr="00ED672B">
        <w:rPr>
          <w:b/>
          <w:szCs w:val="20"/>
          <w:lang w:val="pl-PL"/>
        </w:rPr>
        <w:t>podział nieruchomości</w:t>
      </w:r>
      <w:r w:rsidRPr="00ED672B">
        <w:rPr>
          <w:szCs w:val="20"/>
          <w:lang w:val="pl-PL"/>
        </w:rPr>
        <w:t xml:space="preserve">: </w:t>
      </w:r>
    </w:p>
    <w:p w14:paraId="3A90B0FF" w14:textId="77777777" w:rsidR="00B5516F" w:rsidRPr="00ED672B" w:rsidRDefault="00B5516F" w:rsidP="00AE3C87">
      <w:pPr>
        <w:spacing w:line="276" w:lineRule="auto"/>
        <w:jc w:val="left"/>
        <w:rPr>
          <w:szCs w:val="20"/>
          <w:lang w:val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349"/>
        <w:gridCol w:w="851"/>
        <w:gridCol w:w="1275"/>
        <w:gridCol w:w="1843"/>
        <w:gridCol w:w="1310"/>
        <w:gridCol w:w="1950"/>
      </w:tblGrid>
      <w:tr w:rsidR="007D6A08" w14:paraId="1B07FE12" w14:textId="77777777" w:rsidTr="00085764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EB24" w14:textId="77777777" w:rsidR="007D6A08" w:rsidRPr="00085764" w:rsidRDefault="007D6A08" w:rsidP="00085764">
            <w:pPr>
              <w:suppressAutoHyphens/>
              <w:jc w:val="left"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Lp</w:t>
            </w:r>
            <w:proofErr w:type="spellEnd"/>
            <w:r w:rsidRPr="00085764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BF7C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Obręb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D82F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proofErr w:type="spellStart"/>
            <w:r w:rsidRPr="00085764">
              <w:rPr>
                <w:sz w:val="18"/>
                <w:lang w:val="de-DE"/>
              </w:rPr>
              <w:t>Arkusz</w:t>
            </w:r>
            <w:proofErr w:type="spellEnd"/>
            <w:r w:rsidRPr="00085764">
              <w:rPr>
                <w:sz w:val="18"/>
                <w:lang w:val="de-DE"/>
              </w:rPr>
              <w:t xml:space="preserve"> </w:t>
            </w:r>
            <w:proofErr w:type="spellStart"/>
            <w:r w:rsidRPr="00085764">
              <w:rPr>
                <w:sz w:val="18"/>
                <w:lang w:val="de-DE"/>
              </w:rPr>
              <w:t>mapy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846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Stan przed podziałem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ADEB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Stan po podziale</w:t>
            </w:r>
          </w:p>
        </w:tc>
      </w:tr>
      <w:tr w:rsidR="007D6A08" w14:paraId="4A9280CF" w14:textId="77777777" w:rsidTr="00085764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A905" w14:textId="77777777" w:rsidR="007D6A08" w:rsidRPr="00085764" w:rsidRDefault="007D6A08" w:rsidP="002662B4">
            <w:pPr>
              <w:suppressAutoHyphens/>
              <w:rPr>
                <w:sz w:val="18"/>
                <w:szCs w:val="18"/>
                <w:lang w:val="de-DE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EC4C" w14:textId="77777777" w:rsidR="007D6A08" w:rsidRPr="00085764" w:rsidRDefault="007D6A08" w:rsidP="002662B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0464" w14:textId="77777777" w:rsidR="007D6A08" w:rsidRPr="00085764" w:rsidRDefault="007D6A08" w:rsidP="002662B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2F92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Nr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B335" w14:textId="56AA993A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Powierzchnia[ha]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073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Nr działki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0E74" w14:textId="77777777" w:rsidR="007D6A08" w:rsidRPr="00085764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</w:rPr>
            </w:pPr>
            <w:r w:rsidRPr="00085764">
              <w:rPr>
                <w:sz w:val="18"/>
              </w:rPr>
              <w:t>Powierzchnia [ha]</w:t>
            </w:r>
          </w:p>
        </w:tc>
      </w:tr>
      <w:tr w:rsidR="00085764" w14:paraId="18C1076C" w14:textId="77777777" w:rsidTr="00085764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88E74" w14:textId="77777777" w:rsidR="00085764" w:rsidRDefault="00085764" w:rsidP="00085764">
            <w:pPr>
              <w:pStyle w:val="11Trescpisma"/>
              <w:numPr>
                <w:ilvl w:val="0"/>
                <w:numId w:val="18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DF63E" w14:textId="20D03801" w:rsidR="00085764" w:rsidRDefault="00085764" w:rsidP="00085764">
            <w:pPr>
              <w:suppressAutoHyphens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C9D56" w14:textId="1F686E2C" w:rsidR="00085764" w:rsidRDefault="00085764" w:rsidP="00085764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CCCE7" w14:textId="23F28C78" w:rsidR="00085764" w:rsidRDefault="00085764" w:rsidP="00085764">
            <w:pPr>
              <w:suppressAutoHyphens/>
              <w:rPr>
                <w:sz w:val="18"/>
              </w:rPr>
            </w:pPr>
            <w:r>
              <w:rPr>
                <w:sz w:val="18"/>
                <w:szCs w:val="18"/>
              </w:rPr>
              <w:t>17/5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D7989" w14:textId="46A10DAB" w:rsidR="00085764" w:rsidRDefault="00085764" w:rsidP="00085764">
            <w:pPr>
              <w:suppressAutoHyphens/>
              <w:rPr>
                <w:sz w:val="18"/>
              </w:rPr>
            </w:pPr>
            <w:r>
              <w:rPr>
                <w:sz w:val="18"/>
                <w:szCs w:val="18"/>
              </w:rPr>
              <w:t>0,4623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86A" w14:textId="7DC006AB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>
              <w:rPr>
                <w:sz w:val="18"/>
              </w:rPr>
              <w:t>17/7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0476" w14:textId="2C482C98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</w:rPr>
              <w:t>0,1431</w:t>
            </w:r>
          </w:p>
        </w:tc>
      </w:tr>
      <w:tr w:rsidR="00085764" w14:paraId="5333F88F" w14:textId="77777777" w:rsidTr="00085764"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68B15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7E17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C33EA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05FB7" w14:textId="77777777" w:rsidR="00085764" w:rsidRDefault="00085764" w:rsidP="00085764">
            <w:pPr>
              <w:suppressAutoHyphens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4C2CD" w14:textId="77777777" w:rsidR="00085764" w:rsidRDefault="00085764" w:rsidP="00085764">
            <w:pPr>
              <w:suppressAutoHyphens/>
              <w:rPr>
                <w:sz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BB7" w14:textId="1E5B64AC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>
              <w:rPr>
                <w:sz w:val="18"/>
              </w:rPr>
              <w:t>17/8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BC5" w14:textId="1A9CF230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</w:rPr>
              <w:t>0,0125</w:t>
            </w:r>
          </w:p>
        </w:tc>
      </w:tr>
      <w:tr w:rsidR="00085764" w14:paraId="3E3F7F9A" w14:textId="77777777" w:rsidTr="00085764"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778B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D10F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03D1" w14:textId="77777777" w:rsidR="00085764" w:rsidRDefault="00085764" w:rsidP="00085764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3AD3" w14:textId="77777777" w:rsidR="00085764" w:rsidRDefault="00085764" w:rsidP="00085764">
            <w:pPr>
              <w:suppressAutoHyphens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895" w14:textId="77777777" w:rsidR="00085764" w:rsidRDefault="00085764" w:rsidP="00085764">
            <w:pPr>
              <w:suppressAutoHyphens/>
              <w:rPr>
                <w:sz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45B" w14:textId="363163AC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>
              <w:rPr>
                <w:sz w:val="18"/>
              </w:rPr>
              <w:t>17/9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3F0" w14:textId="146E74F0" w:rsidR="00085764" w:rsidRDefault="00085764" w:rsidP="0008576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>
              <w:rPr>
                <w:sz w:val="18"/>
              </w:rPr>
              <w:t>0,3067</w:t>
            </w:r>
          </w:p>
        </w:tc>
      </w:tr>
    </w:tbl>
    <w:p w14:paraId="138F85E6" w14:textId="77777777" w:rsidR="00616C3B" w:rsidRPr="00ED672B" w:rsidRDefault="00616C3B" w:rsidP="00AE3C87">
      <w:pPr>
        <w:spacing w:line="276" w:lineRule="auto"/>
        <w:jc w:val="left"/>
        <w:rPr>
          <w:szCs w:val="20"/>
          <w:lang w:val="pl-PL"/>
        </w:rPr>
      </w:pPr>
    </w:p>
    <w:p w14:paraId="04108553" w14:textId="7BB9F34F" w:rsidR="0057079D" w:rsidRPr="00ED672B" w:rsidRDefault="0057079D" w:rsidP="0057079D">
      <w:pPr>
        <w:suppressAutoHyphens/>
        <w:rPr>
          <w:szCs w:val="20"/>
          <w:lang w:val="pl-PL"/>
        </w:rPr>
      </w:pPr>
      <w:r w:rsidRPr="00ED672B">
        <w:rPr>
          <w:b/>
          <w:bCs/>
          <w:szCs w:val="20"/>
          <w:lang w:val="pl-PL"/>
        </w:rPr>
        <w:t>Granice inwestycji</w:t>
      </w:r>
      <w:r w:rsidRPr="00ED672B">
        <w:rPr>
          <w:szCs w:val="20"/>
          <w:lang w:val="pl-PL"/>
        </w:rPr>
        <w:t xml:space="preserve"> ustalone ww. decyzją obejmują:</w:t>
      </w:r>
    </w:p>
    <w:p w14:paraId="4DEAE96E" w14:textId="71B92664" w:rsidR="001E1252" w:rsidRPr="00ED672B" w:rsidRDefault="001E1252" w:rsidP="001E1252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Cs/>
          <w:szCs w:val="20"/>
        </w:rPr>
      </w:pPr>
      <w:proofErr w:type="spellStart"/>
      <w:r w:rsidRPr="00ED672B">
        <w:rPr>
          <w:szCs w:val="20"/>
        </w:rPr>
        <w:t>Nieruchomości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znajdujące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się</w:t>
      </w:r>
      <w:proofErr w:type="spellEnd"/>
      <w:r w:rsidRPr="00ED672B">
        <w:rPr>
          <w:szCs w:val="20"/>
        </w:rPr>
        <w:t xml:space="preserve"> w </w:t>
      </w:r>
      <w:proofErr w:type="spellStart"/>
      <w:r w:rsidRPr="00ED672B">
        <w:rPr>
          <w:szCs w:val="20"/>
        </w:rPr>
        <w:t>liniach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rozgraniczających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teren</w:t>
      </w:r>
      <w:proofErr w:type="spellEnd"/>
      <w:r w:rsidRPr="00ED672B">
        <w:rPr>
          <w:szCs w:val="20"/>
        </w:rPr>
        <w:t xml:space="preserve">, </w:t>
      </w:r>
      <w:proofErr w:type="spellStart"/>
      <w:r w:rsidRPr="00ED672B">
        <w:rPr>
          <w:szCs w:val="20"/>
        </w:rPr>
        <w:t>przeznaczone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na</w:t>
      </w:r>
      <w:proofErr w:type="spellEnd"/>
      <w:r w:rsidRPr="00ED672B">
        <w:rPr>
          <w:szCs w:val="20"/>
        </w:rPr>
        <w:t xml:space="preserve"> pas </w:t>
      </w:r>
      <w:proofErr w:type="spellStart"/>
      <w:r w:rsidRPr="00ED672B">
        <w:rPr>
          <w:szCs w:val="20"/>
        </w:rPr>
        <w:t>drogowy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drogi</w:t>
      </w:r>
      <w:proofErr w:type="spellEnd"/>
      <w:r w:rsidRPr="00ED672B">
        <w:rPr>
          <w:szCs w:val="20"/>
        </w:rPr>
        <w:t xml:space="preserve"> </w:t>
      </w:r>
      <w:proofErr w:type="spellStart"/>
      <w:r w:rsidRPr="00ED672B">
        <w:rPr>
          <w:szCs w:val="20"/>
        </w:rPr>
        <w:t>gminnej</w:t>
      </w:r>
      <w:proofErr w:type="spellEnd"/>
      <w:r w:rsidRPr="00ED672B">
        <w:rPr>
          <w:szCs w:val="20"/>
        </w:rPr>
        <w:t xml:space="preserve">: </w:t>
      </w:r>
    </w:p>
    <w:p w14:paraId="52CA8900" w14:textId="77777777" w:rsidR="007D6A08" w:rsidRPr="00ED672B" w:rsidRDefault="007D6A08" w:rsidP="007D6A08">
      <w:pPr>
        <w:pStyle w:val="Tekstpodstawowy2"/>
        <w:suppressAutoHyphens/>
        <w:spacing w:after="0" w:line="240" w:lineRule="auto"/>
        <w:rPr>
          <w:b/>
          <w:bCs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358"/>
        <w:gridCol w:w="857"/>
        <w:gridCol w:w="2126"/>
        <w:gridCol w:w="2126"/>
        <w:gridCol w:w="2126"/>
      </w:tblGrid>
      <w:tr w:rsidR="00085764" w:rsidRPr="000A6051" w14:paraId="14423242" w14:textId="77777777" w:rsidTr="00085764">
        <w:trPr>
          <w:cantSplit/>
          <w:tblHeader/>
        </w:trPr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0F0" w14:textId="77777777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Lp</w:t>
            </w:r>
            <w:proofErr w:type="spellEnd"/>
            <w:r w:rsidRPr="00085764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0018" w14:textId="77777777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Obręb</w:t>
            </w:r>
            <w:proofErr w:type="spellEnd"/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6871" w14:textId="77777777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Arkusz</w:t>
            </w:r>
            <w:proofErr w:type="spellEnd"/>
            <w:r w:rsidRPr="00085764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  <w:lang w:val="de-DE"/>
              </w:rPr>
              <w:t>mapy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B14" w14:textId="77777777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Numer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działki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przed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podziałem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E52B" w14:textId="06E9440A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Numer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działki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po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podziale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9BCF" w14:textId="77777777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Powierzchnia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zajęcia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</w:p>
          <w:p w14:paraId="5E2192CD" w14:textId="4E35CB3C" w:rsidR="00085764" w:rsidRPr="00085764" w:rsidRDefault="00085764" w:rsidP="00085764">
            <w:pPr>
              <w:suppressAutoHyphens/>
              <w:jc w:val="left"/>
              <w:rPr>
                <w:sz w:val="18"/>
                <w:szCs w:val="18"/>
              </w:rPr>
            </w:pPr>
            <w:r w:rsidRPr="00085764">
              <w:rPr>
                <w:sz w:val="18"/>
                <w:szCs w:val="18"/>
              </w:rPr>
              <w:t>[ha]</w:t>
            </w:r>
          </w:p>
        </w:tc>
      </w:tr>
      <w:tr w:rsidR="00085764" w:rsidRPr="000A6051" w14:paraId="64DD01F0" w14:textId="77777777" w:rsidTr="00085764">
        <w:trPr>
          <w:cantSplit/>
          <w:trHeight w:val="17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ECF77" w14:textId="77777777" w:rsidR="00085764" w:rsidRPr="000A6051" w:rsidRDefault="00085764" w:rsidP="00085764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9D8A0" w14:textId="77777777" w:rsidR="00085764" w:rsidRPr="002B5959" w:rsidRDefault="00085764" w:rsidP="00085764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86E81" w14:textId="77777777" w:rsidR="00085764" w:rsidRPr="002B5959" w:rsidRDefault="00085764" w:rsidP="007A4C4E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438C9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0878CD">
              <w:rPr>
                <w:b/>
                <w:sz w:val="18"/>
                <w:szCs w:val="18"/>
              </w:rPr>
              <w:t>17/5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3C7B" w14:textId="77777777" w:rsidR="00085764" w:rsidRPr="00C37E7B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37E7B">
              <w:rPr>
                <w:sz w:val="18"/>
                <w:szCs w:val="18"/>
              </w:rPr>
              <w:t>17/7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CC6" w14:textId="77777777" w:rsidR="00085764" w:rsidRPr="00C37E7B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37E7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C37E7B">
              <w:rPr>
                <w:sz w:val="18"/>
                <w:szCs w:val="18"/>
              </w:rPr>
              <w:t xml:space="preserve">1431 </w:t>
            </w:r>
          </w:p>
        </w:tc>
      </w:tr>
      <w:tr w:rsidR="00085764" w:rsidRPr="000A6051" w14:paraId="7CBE6B24" w14:textId="77777777" w:rsidTr="00085764">
        <w:trPr>
          <w:cantSplit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4A21" w14:textId="77777777" w:rsidR="00085764" w:rsidRPr="000A6051" w:rsidRDefault="00085764" w:rsidP="00085764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83B7" w14:textId="77777777" w:rsidR="00085764" w:rsidRPr="002B5959" w:rsidRDefault="00085764" w:rsidP="007A4C4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85E" w14:textId="77777777" w:rsidR="00085764" w:rsidRPr="002B5959" w:rsidRDefault="00085764" w:rsidP="007A4C4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15C6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EC9" w14:textId="77777777" w:rsidR="00085764" w:rsidRPr="00C37E7B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37E7B">
              <w:rPr>
                <w:sz w:val="18"/>
                <w:szCs w:val="18"/>
              </w:rPr>
              <w:t>17/8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767" w14:textId="77777777" w:rsidR="00085764" w:rsidRPr="00C37E7B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37E7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C37E7B">
              <w:rPr>
                <w:sz w:val="18"/>
                <w:szCs w:val="18"/>
              </w:rPr>
              <w:t>0125</w:t>
            </w:r>
          </w:p>
        </w:tc>
      </w:tr>
    </w:tbl>
    <w:p w14:paraId="30213D17" w14:textId="77777777" w:rsidR="00085764" w:rsidRDefault="00085764" w:rsidP="00085764">
      <w:pPr>
        <w:suppressAutoHyphens/>
        <w:rPr>
          <w:sz w:val="18"/>
        </w:rPr>
      </w:pPr>
    </w:p>
    <w:p w14:paraId="06315C52" w14:textId="6BCD17D5" w:rsidR="00085764" w:rsidRPr="00085764" w:rsidRDefault="00085764" w:rsidP="00085764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szCs w:val="20"/>
        </w:rPr>
      </w:pPr>
      <w:proofErr w:type="spellStart"/>
      <w:r w:rsidRPr="00085764">
        <w:rPr>
          <w:bCs/>
          <w:szCs w:val="20"/>
        </w:rPr>
        <w:t>Tereny</w:t>
      </w:r>
      <w:proofErr w:type="spellEnd"/>
      <w:r w:rsidRPr="00085764">
        <w:rPr>
          <w:b/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niezbędne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dla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realizacji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obiektów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i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robót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budowlanych</w:t>
      </w:r>
      <w:proofErr w:type="spellEnd"/>
      <w:r w:rsidRPr="00085764">
        <w:rPr>
          <w:bCs/>
          <w:szCs w:val="20"/>
        </w:rPr>
        <w:t xml:space="preserve">, </w:t>
      </w:r>
      <w:proofErr w:type="spellStart"/>
      <w:r w:rsidRPr="00085764">
        <w:rPr>
          <w:bCs/>
          <w:szCs w:val="20"/>
        </w:rPr>
        <w:t>dla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których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określono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ograniczenia</w:t>
      </w:r>
      <w:proofErr w:type="spellEnd"/>
      <w:r w:rsidRPr="00085764">
        <w:rPr>
          <w:bCs/>
          <w:szCs w:val="20"/>
        </w:rPr>
        <w:t xml:space="preserve"> w </w:t>
      </w:r>
      <w:proofErr w:type="spellStart"/>
      <w:r w:rsidRPr="00085764">
        <w:rPr>
          <w:bCs/>
          <w:szCs w:val="20"/>
        </w:rPr>
        <w:t>korzystaniu</w:t>
      </w:r>
      <w:proofErr w:type="spellEnd"/>
      <w:r w:rsidRPr="00085764">
        <w:rPr>
          <w:bCs/>
          <w:szCs w:val="20"/>
        </w:rPr>
        <w:t xml:space="preserve"> z </w:t>
      </w:r>
      <w:proofErr w:type="spellStart"/>
      <w:r w:rsidRPr="00085764">
        <w:rPr>
          <w:bCs/>
          <w:szCs w:val="20"/>
        </w:rPr>
        <w:t>nieruchomości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oraz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udzielono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zezwolenia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na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wykonanie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obowiązków</w:t>
      </w:r>
      <w:proofErr w:type="spellEnd"/>
      <w:r w:rsidRPr="00085764">
        <w:rPr>
          <w:bCs/>
          <w:szCs w:val="20"/>
        </w:rPr>
        <w:t xml:space="preserve"> </w:t>
      </w:r>
      <w:proofErr w:type="spellStart"/>
      <w:r w:rsidRPr="00085764">
        <w:rPr>
          <w:bCs/>
          <w:szCs w:val="20"/>
        </w:rPr>
        <w:t>wymienionych</w:t>
      </w:r>
      <w:proofErr w:type="spellEnd"/>
      <w:r w:rsidRPr="00085764">
        <w:rPr>
          <w:bCs/>
          <w:szCs w:val="20"/>
        </w:rPr>
        <w:t xml:space="preserve"> w art. 11f </w:t>
      </w:r>
      <w:proofErr w:type="spellStart"/>
      <w:r w:rsidRPr="00085764">
        <w:rPr>
          <w:bCs/>
          <w:szCs w:val="20"/>
        </w:rPr>
        <w:t>ust</w:t>
      </w:r>
      <w:proofErr w:type="spellEnd"/>
      <w:r w:rsidRPr="00085764">
        <w:rPr>
          <w:bCs/>
          <w:szCs w:val="20"/>
        </w:rPr>
        <w:t xml:space="preserve">. 1 pkt 8 lit. b-c, e-h </w:t>
      </w:r>
      <w:proofErr w:type="spellStart"/>
      <w:r w:rsidRPr="00085764">
        <w:rPr>
          <w:bCs/>
          <w:szCs w:val="20"/>
        </w:rPr>
        <w:t>ustawy</w:t>
      </w:r>
      <w:proofErr w:type="spellEnd"/>
      <w:r w:rsidRPr="00085764">
        <w:rPr>
          <w:bCs/>
          <w:szCs w:val="20"/>
        </w:rPr>
        <w:t xml:space="preserve"> </w:t>
      </w:r>
      <w:r w:rsidRPr="00085764">
        <w:rPr>
          <w:bCs/>
          <w:i/>
          <w:iCs/>
          <w:szCs w:val="20"/>
        </w:rPr>
        <w:t xml:space="preserve">o </w:t>
      </w:r>
      <w:proofErr w:type="spellStart"/>
      <w:r w:rsidRPr="00085764">
        <w:rPr>
          <w:bCs/>
          <w:i/>
          <w:iCs/>
          <w:szCs w:val="20"/>
        </w:rPr>
        <w:t>szczególnych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zasadach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przygotowania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i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realizacji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inwestycji</w:t>
      </w:r>
      <w:proofErr w:type="spellEnd"/>
      <w:r w:rsidRPr="00085764">
        <w:rPr>
          <w:bCs/>
          <w:i/>
          <w:iCs/>
          <w:szCs w:val="20"/>
        </w:rPr>
        <w:t xml:space="preserve"> w </w:t>
      </w:r>
      <w:proofErr w:type="spellStart"/>
      <w:r w:rsidRPr="00085764">
        <w:rPr>
          <w:bCs/>
          <w:i/>
          <w:iCs/>
          <w:szCs w:val="20"/>
        </w:rPr>
        <w:t>zakresie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dróg</w:t>
      </w:r>
      <w:proofErr w:type="spellEnd"/>
      <w:r w:rsidRPr="00085764">
        <w:rPr>
          <w:bCs/>
          <w:i/>
          <w:iCs/>
          <w:szCs w:val="20"/>
        </w:rPr>
        <w:t xml:space="preserve"> </w:t>
      </w:r>
      <w:proofErr w:type="spellStart"/>
      <w:r w:rsidRPr="00085764">
        <w:rPr>
          <w:bCs/>
          <w:i/>
          <w:iCs/>
          <w:szCs w:val="20"/>
        </w:rPr>
        <w:t>publicznych</w:t>
      </w:r>
      <w:proofErr w:type="spellEnd"/>
      <w:r w:rsidRPr="00085764">
        <w:rPr>
          <w:szCs w:val="20"/>
        </w:rPr>
        <w:t xml:space="preserve">: </w:t>
      </w:r>
    </w:p>
    <w:p w14:paraId="2EAF7BC6" w14:textId="77777777" w:rsidR="00085764" w:rsidRPr="000A6051" w:rsidRDefault="00085764" w:rsidP="00085764">
      <w:pPr>
        <w:suppressAutoHyphens/>
        <w:rPr>
          <w:b/>
          <w:bCs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1364"/>
        <w:gridCol w:w="850"/>
        <w:gridCol w:w="991"/>
        <w:gridCol w:w="1558"/>
        <w:gridCol w:w="3816"/>
      </w:tblGrid>
      <w:tr w:rsidR="00085764" w:rsidRPr="000A6051" w14:paraId="6385130B" w14:textId="77777777" w:rsidTr="00085764">
        <w:trPr>
          <w:cantSplit/>
          <w:tblHeader/>
        </w:trPr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76F" w14:textId="77777777" w:rsidR="00085764" w:rsidRPr="00085764" w:rsidRDefault="00085764" w:rsidP="007A4C4E">
            <w:pPr>
              <w:suppressAutoHyphens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Lp</w:t>
            </w:r>
            <w:proofErr w:type="spellEnd"/>
            <w:r w:rsidRPr="00085764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242" w14:textId="77777777" w:rsidR="00085764" w:rsidRPr="00085764" w:rsidRDefault="00085764" w:rsidP="007A4C4E">
            <w:pPr>
              <w:suppressAutoHyphens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Obręb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C02" w14:textId="77777777" w:rsidR="00085764" w:rsidRPr="00085764" w:rsidRDefault="00085764" w:rsidP="007A4C4E">
            <w:pPr>
              <w:suppressAutoHyphens/>
              <w:rPr>
                <w:sz w:val="18"/>
                <w:szCs w:val="18"/>
                <w:lang w:val="de-DE"/>
              </w:rPr>
            </w:pPr>
            <w:proofErr w:type="spellStart"/>
            <w:r w:rsidRPr="00085764">
              <w:rPr>
                <w:sz w:val="18"/>
                <w:szCs w:val="18"/>
                <w:lang w:val="de-DE"/>
              </w:rPr>
              <w:t>Arkusz</w:t>
            </w:r>
            <w:proofErr w:type="spellEnd"/>
            <w:r w:rsidRPr="00085764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  <w:lang w:val="de-DE"/>
              </w:rPr>
              <w:t>mapy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675B" w14:textId="77777777" w:rsidR="00085764" w:rsidRPr="00085764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Numer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działki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B5C7" w14:textId="15AE24E0" w:rsidR="00085764" w:rsidRPr="00085764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Powierzchnia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zajęcia</w:t>
            </w:r>
            <w:proofErr w:type="spellEnd"/>
            <w:r w:rsidRPr="00085764">
              <w:rPr>
                <w:sz w:val="18"/>
                <w:szCs w:val="18"/>
              </w:rPr>
              <w:t xml:space="preserve"> [ha]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77C6" w14:textId="77777777" w:rsidR="00085764" w:rsidRPr="00085764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085764">
              <w:rPr>
                <w:sz w:val="18"/>
                <w:szCs w:val="18"/>
              </w:rPr>
              <w:t>Cel</w:t>
            </w:r>
            <w:proofErr w:type="spellEnd"/>
            <w:r w:rsidRPr="00085764">
              <w:rPr>
                <w:sz w:val="18"/>
                <w:szCs w:val="18"/>
              </w:rPr>
              <w:t xml:space="preserve"> </w:t>
            </w:r>
            <w:proofErr w:type="spellStart"/>
            <w:r w:rsidRPr="00085764">
              <w:rPr>
                <w:sz w:val="18"/>
                <w:szCs w:val="18"/>
              </w:rPr>
              <w:t>zajęcia</w:t>
            </w:r>
            <w:proofErr w:type="spellEnd"/>
          </w:p>
        </w:tc>
      </w:tr>
      <w:tr w:rsidR="00085764" w:rsidRPr="000A6051" w14:paraId="51086D93" w14:textId="77777777" w:rsidTr="00085764">
        <w:trPr>
          <w:cantSplit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A10" w14:textId="77777777" w:rsidR="00085764" w:rsidRPr="000A6051" w:rsidRDefault="00085764" w:rsidP="00085764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BDB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proofErr w:type="spellStart"/>
            <w:r w:rsidRPr="0072147A"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232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72147A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D80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72147A">
              <w:rPr>
                <w:b/>
                <w:sz w:val="18"/>
                <w:szCs w:val="18"/>
              </w:rPr>
              <w:t>24/2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02B8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4A46" w14:textId="77777777" w:rsidR="00085764" w:rsidRPr="00085764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4"/>
                <w:szCs w:val="14"/>
              </w:rPr>
            </w:pPr>
            <w:r w:rsidRPr="00085764">
              <w:rPr>
                <w:sz w:val="14"/>
                <w:szCs w:val="14"/>
              </w:rPr>
              <w:t>Dostosowanie wysokościowe nawierzchni</w:t>
            </w:r>
          </w:p>
        </w:tc>
      </w:tr>
      <w:tr w:rsidR="00085764" w:rsidRPr="000A6051" w14:paraId="7264B4A6" w14:textId="77777777" w:rsidTr="00085764">
        <w:trPr>
          <w:cantSplit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8B4" w14:textId="77777777" w:rsidR="00085764" w:rsidRPr="000A6051" w:rsidRDefault="00085764" w:rsidP="00085764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53C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72147A"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273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r w:rsidRPr="0072147A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5F2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72147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6B88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958" w14:textId="77777777" w:rsidR="00085764" w:rsidRPr="00085764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4"/>
                <w:szCs w:val="14"/>
              </w:rPr>
            </w:pPr>
            <w:r w:rsidRPr="00085764">
              <w:rPr>
                <w:sz w:val="14"/>
                <w:szCs w:val="14"/>
              </w:rPr>
              <w:t xml:space="preserve">Budowa jezdni i sieci MKT </w:t>
            </w:r>
          </w:p>
        </w:tc>
      </w:tr>
      <w:tr w:rsidR="00085764" w:rsidRPr="000A6051" w14:paraId="2D838BBA" w14:textId="77777777" w:rsidTr="00085764">
        <w:trPr>
          <w:cantSplit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3466" w14:textId="77777777" w:rsidR="00085764" w:rsidRPr="000A6051" w:rsidRDefault="00085764" w:rsidP="00085764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FCB5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72147A"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273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r w:rsidRPr="0072147A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C68C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72147A">
              <w:rPr>
                <w:b/>
                <w:sz w:val="18"/>
                <w:szCs w:val="18"/>
              </w:rPr>
              <w:t>65/6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AA80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F7BB" w14:textId="261F78DB" w:rsidR="00085764" w:rsidRPr="00085764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4"/>
                <w:szCs w:val="14"/>
              </w:rPr>
            </w:pPr>
            <w:r w:rsidRPr="00085764">
              <w:rPr>
                <w:sz w:val="14"/>
                <w:szCs w:val="14"/>
              </w:rPr>
              <w:t>Budowa jezdni, chodnika, sieci elektroenergetycznej, kanalizacji deszczowej i MKT</w:t>
            </w:r>
          </w:p>
        </w:tc>
      </w:tr>
      <w:tr w:rsidR="00085764" w:rsidRPr="000A6051" w14:paraId="04474931" w14:textId="77777777" w:rsidTr="00085764">
        <w:trPr>
          <w:cantSplit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1DD0" w14:textId="77777777" w:rsidR="00085764" w:rsidRPr="000A6051" w:rsidRDefault="00085764" w:rsidP="00085764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3BB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proofErr w:type="spellStart"/>
            <w:r w:rsidRPr="0072147A">
              <w:rPr>
                <w:sz w:val="18"/>
                <w:szCs w:val="18"/>
              </w:rPr>
              <w:t>Ołtaszyn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8521" w14:textId="77777777" w:rsidR="00085764" w:rsidRPr="0072147A" w:rsidRDefault="00085764" w:rsidP="007A4C4E">
            <w:pPr>
              <w:suppressAutoHyphens/>
              <w:rPr>
                <w:sz w:val="18"/>
                <w:szCs w:val="18"/>
              </w:rPr>
            </w:pPr>
            <w:r w:rsidRPr="0072147A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25AB" w14:textId="77777777" w:rsidR="00085764" w:rsidRPr="0072147A" w:rsidRDefault="00085764" w:rsidP="007A4C4E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72147A">
              <w:rPr>
                <w:b/>
                <w:sz w:val="18"/>
                <w:szCs w:val="18"/>
              </w:rPr>
              <w:t>14/5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F36D" w14:textId="77777777" w:rsidR="00085764" w:rsidRPr="002B5959" w:rsidRDefault="00085764" w:rsidP="007A4C4E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826D" w14:textId="77777777" w:rsidR="00085764" w:rsidRPr="00085764" w:rsidRDefault="00085764" w:rsidP="007A4C4E">
            <w:pPr>
              <w:pStyle w:val="Tekstpodstawowywcity2"/>
              <w:suppressAutoHyphens/>
              <w:ind w:firstLine="0"/>
              <w:jc w:val="left"/>
              <w:rPr>
                <w:sz w:val="14"/>
                <w:szCs w:val="14"/>
              </w:rPr>
            </w:pPr>
            <w:r w:rsidRPr="00085764">
              <w:rPr>
                <w:sz w:val="14"/>
                <w:szCs w:val="14"/>
              </w:rPr>
              <w:t>Budowa sieci MKT</w:t>
            </w:r>
          </w:p>
        </w:tc>
      </w:tr>
    </w:tbl>
    <w:p w14:paraId="7B789110" w14:textId="77777777" w:rsidR="001E1252" w:rsidRPr="00ED672B" w:rsidRDefault="001E1252" w:rsidP="001E1252">
      <w:pPr>
        <w:tabs>
          <w:tab w:val="left" w:pos="426"/>
        </w:tabs>
        <w:suppressAutoHyphens/>
        <w:rPr>
          <w:bCs/>
          <w:szCs w:val="20"/>
        </w:rPr>
      </w:pPr>
    </w:p>
    <w:p w14:paraId="56898384" w14:textId="7BB9456E" w:rsidR="00B5516F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 xml:space="preserve">Zgodnie z art. 49 </w:t>
      </w:r>
      <w:r w:rsidRPr="00ED672B">
        <w:rPr>
          <w:rStyle w:val="alb"/>
          <w:szCs w:val="20"/>
          <w:lang w:val="pl-PL"/>
        </w:rPr>
        <w:t>§2</w:t>
      </w:r>
      <w:r w:rsidRPr="00ED672B">
        <w:rPr>
          <w:szCs w:val="20"/>
          <w:lang w:val="pl-PL"/>
        </w:rPr>
        <w:t xml:space="preserve"> Kodeksu postępowania administracyjnego dzień </w:t>
      </w:r>
      <w:r w:rsidR="0050007C">
        <w:rPr>
          <w:szCs w:val="20"/>
          <w:lang w:val="pl-PL"/>
        </w:rPr>
        <w:t>17.02.2023</w:t>
      </w:r>
      <w:bookmarkStart w:id="1" w:name="_GoBack"/>
      <w:bookmarkEnd w:id="1"/>
      <w:r w:rsidRPr="00ED672B">
        <w:rPr>
          <w:szCs w:val="20"/>
          <w:lang w:val="pl-PL"/>
        </w:rPr>
        <w:t xml:space="preserve"> r. wskazuje się jako ten, w którym nastąpiło publiczne obwieszczenie na tablicy ogłos</w:t>
      </w:r>
      <w:r w:rsidR="006543C8" w:rsidRPr="00ED672B">
        <w:rPr>
          <w:szCs w:val="20"/>
          <w:lang w:val="pl-PL"/>
        </w:rPr>
        <w:t xml:space="preserve">zeń Urzędu Miejskiego Wrocławia, </w:t>
      </w:r>
      <w:r w:rsidRPr="00ED672B">
        <w:rPr>
          <w:szCs w:val="20"/>
          <w:lang w:val="pl-PL"/>
        </w:rPr>
        <w:t>w Biuletynie Informacji Publicznej Urzędu</w:t>
      </w:r>
      <w:r w:rsidR="006543C8" w:rsidRPr="00ED672B">
        <w:rPr>
          <w:szCs w:val="20"/>
          <w:lang w:val="pl-PL"/>
        </w:rPr>
        <w:t xml:space="preserve"> oraz w prasie lokalnej</w:t>
      </w:r>
      <w:r w:rsidRPr="00ED672B">
        <w:rPr>
          <w:szCs w:val="20"/>
          <w:lang w:val="pl-PL"/>
        </w:rPr>
        <w:t xml:space="preserve">. Niniejsze zawiadomienie uważa się za dokonane po upływie czternastu dni od wskazanego powyżej terminu. </w:t>
      </w:r>
    </w:p>
    <w:p w14:paraId="06D92489" w14:textId="77777777" w:rsidR="00B5516F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>Z treścią decyzji oraz aktami sprawy, strony</w:t>
      </w:r>
      <w:r w:rsidR="006543C8" w:rsidRPr="00ED672B">
        <w:rPr>
          <w:szCs w:val="20"/>
          <w:lang w:val="pl-PL"/>
        </w:rPr>
        <w:t xml:space="preserve"> postępowania mogą zapoznać się </w:t>
      </w:r>
      <w:r w:rsidRPr="00ED672B">
        <w:rPr>
          <w:szCs w:val="20"/>
          <w:lang w:val="pl-PL"/>
        </w:rPr>
        <w:t>w</w:t>
      </w:r>
      <w:r w:rsidR="00447453" w:rsidRPr="00ED672B">
        <w:rPr>
          <w:szCs w:val="20"/>
          <w:lang w:val="pl-PL"/>
        </w:rPr>
        <w:t> </w:t>
      </w:r>
      <w:r w:rsidR="0076793F" w:rsidRPr="00ED672B">
        <w:rPr>
          <w:szCs w:val="20"/>
          <w:lang w:val="pl-PL"/>
        </w:rPr>
        <w:t xml:space="preserve">Wydziale Architektury i Zabytków </w:t>
      </w:r>
      <w:r w:rsidRPr="00ED672B">
        <w:rPr>
          <w:szCs w:val="20"/>
          <w:lang w:val="pl-PL"/>
        </w:rPr>
        <w:t>Urzędu Miejskiego Wrocławia (pl.</w:t>
      </w:r>
      <w:r w:rsidR="00DA5716" w:rsidRPr="00ED672B">
        <w:rPr>
          <w:szCs w:val="20"/>
          <w:lang w:val="pl-PL"/>
        </w:rPr>
        <w:t> </w:t>
      </w:r>
      <w:r w:rsidRPr="00ED672B">
        <w:rPr>
          <w:szCs w:val="20"/>
          <w:lang w:val="pl-PL"/>
        </w:rPr>
        <w:t xml:space="preserve">Nowy Targ 1-8, parter, pok. 1c, godz. 8:00-15:00). </w:t>
      </w:r>
    </w:p>
    <w:p w14:paraId="66BEACCD" w14:textId="7487551D" w:rsidR="00616C3B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>Ze względów organizacyjnych należy zawiadomić tut. Wydział</w:t>
      </w:r>
      <w:r w:rsidR="00DA5716" w:rsidRPr="00ED672B">
        <w:rPr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 xml:space="preserve">z co najmniej </w:t>
      </w:r>
      <w:r w:rsidR="007A03F9" w:rsidRPr="00ED672B">
        <w:rPr>
          <w:szCs w:val="20"/>
          <w:lang w:val="pl-PL"/>
        </w:rPr>
        <w:t>trzydniowym</w:t>
      </w:r>
      <w:r w:rsidRPr="00ED672B">
        <w:rPr>
          <w:szCs w:val="20"/>
          <w:lang w:val="pl-PL"/>
        </w:rPr>
        <w:t xml:space="preserve"> wyprzedzeniem - o zamiarze zapoznania się z dokumentami (</w:t>
      </w:r>
      <w:r w:rsidR="00DE7DC5" w:rsidRPr="00ED672B">
        <w:rPr>
          <w:szCs w:val="20"/>
          <w:lang w:val="pl-PL"/>
        </w:rPr>
        <w:t>tel. +48 71 777 77 77</w:t>
      </w:r>
      <w:r w:rsidRPr="00ED672B">
        <w:rPr>
          <w:szCs w:val="20"/>
          <w:lang w:val="pl-PL"/>
        </w:rPr>
        <w:t>), co usprawni realizację przysługującego stronie uprawnienia.</w:t>
      </w:r>
    </w:p>
    <w:p w14:paraId="1748EAF0" w14:textId="77777777" w:rsidR="00616C3B" w:rsidRPr="00ED672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ED672B">
        <w:rPr>
          <w:szCs w:val="20"/>
          <w:lang w:val="pl-PL"/>
        </w:rPr>
        <w:t>__________________________________</w:t>
      </w:r>
    </w:p>
    <w:p w14:paraId="6369C53D" w14:textId="2DBA73BD" w:rsidR="00DA5716" w:rsidRDefault="006543C8" w:rsidP="00AE3C87">
      <w:pPr>
        <w:spacing w:line="276" w:lineRule="auto"/>
        <w:jc w:val="left"/>
        <w:rPr>
          <w:szCs w:val="20"/>
          <w:lang w:val="pl-PL"/>
        </w:rPr>
      </w:pPr>
      <w:r w:rsidRPr="00ED672B">
        <w:rPr>
          <w:szCs w:val="20"/>
          <w:lang w:val="pl-PL"/>
        </w:rPr>
        <w:t>D-ZRID-</w:t>
      </w:r>
      <w:r w:rsidR="00085764">
        <w:rPr>
          <w:szCs w:val="20"/>
          <w:lang w:val="pl-PL"/>
        </w:rPr>
        <w:t>24521</w:t>
      </w:r>
      <w:r w:rsidRPr="00ED672B">
        <w:rPr>
          <w:szCs w:val="20"/>
          <w:lang w:val="pl-PL"/>
        </w:rPr>
        <w:t>-2022-</w:t>
      </w:r>
      <w:r w:rsidR="00DA5F9A" w:rsidRPr="00ED672B">
        <w:rPr>
          <w:szCs w:val="20"/>
          <w:lang w:val="pl-PL"/>
        </w:rPr>
        <w:t xml:space="preserve">ul. </w:t>
      </w:r>
      <w:r w:rsidR="00085764">
        <w:rPr>
          <w:szCs w:val="20"/>
          <w:lang w:val="pl-PL"/>
        </w:rPr>
        <w:t>kadm. S. Frankowskiego</w:t>
      </w:r>
    </w:p>
    <w:p w14:paraId="46FC4442" w14:textId="77777777" w:rsidR="0050007C" w:rsidRPr="0050007C" w:rsidRDefault="0050007C" w:rsidP="0050007C">
      <w:pPr>
        <w:widowControl/>
        <w:tabs>
          <w:tab w:val="clear" w:pos="709"/>
        </w:tabs>
        <w:autoSpaceDE/>
        <w:autoSpaceDN/>
        <w:jc w:val="left"/>
        <w:rPr>
          <w:rFonts w:eastAsia="Times New Roman" w:cs="Arial CE"/>
          <w:szCs w:val="20"/>
          <w:lang w:val="pl-PL" w:eastAsia="pl-PL"/>
        </w:rPr>
      </w:pPr>
      <w:r w:rsidRPr="0050007C">
        <w:rPr>
          <w:rFonts w:eastAsia="Times New Roman" w:cs="Arial CE"/>
          <w:szCs w:val="20"/>
          <w:lang w:val="pl-PL" w:eastAsia="pl-PL"/>
        </w:rPr>
        <w:lastRenderedPageBreak/>
        <w:t>Z up. PREZYDENTA</w:t>
      </w:r>
      <w:r w:rsidRPr="0050007C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50007C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50007C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50007C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64F6E63C" w14:textId="77777777" w:rsidR="0050007C" w:rsidRPr="00ED672B" w:rsidRDefault="0050007C" w:rsidP="00AE3C87">
      <w:pPr>
        <w:spacing w:line="276" w:lineRule="auto"/>
        <w:jc w:val="left"/>
        <w:rPr>
          <w:szCs w:val="20"/>
          <w:lang w:val="pl-PL"/>
        </w:rPr>
      </w:pPr>
    </w:p>
    <w:sectPr w:rsidR="0050007C" w:rsidRPr="00ED672B" w:rsidSect="00DA5F9A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A8921" w14:textId="77777777" w:rsidR="007B415B" w:rsidRDefault="007B415B" w:rsidP="00552A80">
      <w:r>
        <w:separator/>
      </w:r>
    </w:p>
  </w:endnote>
  <w:endnote w:type="continuationSeparator" w:id="0">
    <w:p w14:paraId="43B9D000" w14:textId="77777777" w:rsidR="007B415B" w:rsidRDefault="007B415B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3181" w14:textId="07C25C1D" w:rsidR="007A03F9" w:rsidRPr="00552A80" w:rsidRDefault="007A03F9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27135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27135" w:rsidRPr="00552A80">
      <w:rPr>
        <w:sz w:val="16"/>
        <w:szCs w:val="16"/>
      </w:rPr>
      <w:fldChar w:fldCharType="separate"/>
    </w:r>
    <w:r w:rsidR="0050007C">
      <w:rPr>
        <w:noProof/>
        <w:sz w:val="16"/>
        <w:szCs w:val="16"/>
      </w:rPr>
      <w:t>2</w:t>
    </w:r>
    <w:r w:rsidR="00227135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5889E" w14:textId="77777777" w:rsidR="007A03F9" w:rsidRPr="00DE7DC5" w:rsidRDefault="007A03F9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ED3CE" w14:textId="77777777" w:rsidR="007B415B" w:rsidRDefault="007B415B" w:rsidP="00552A80">
      <w:r>
        <w:separator/>
      </w:r>
    </w:p>
  </w:footnote>
  <w:footnote w:type="continuationSeparator" w:id="0">
    <w:p w14:paraId="57F20E99" w14:textId="77777777" w:rsidR="007B415B" w:rsidRDefault="007B415B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7128" w14:textId="77777777" w:rsidR="007A03F9" w:rsidRPr="00AE3C87" w:rsidRDefault="007A03F9" w:rsidP="00AE3C87">
    <w:pPr>
      <w:pStyle w:val="Nagwek"/>
      <w:spacing w:line="276" w:lineRule="auto"/>
      <w:jc w:val="center"/>
      <w:rPr>
        <w:b/>
        <w:szCs w:val="20"/>
        <w:lang w:val="pl-PL"/>
      </w:rPr>
    </w:pPr>
    <w:r w:rsidRPr="00AE3C87">
      <w:rPr>
        <w:b/>
        <w:szCs w:val="20"/>
        <w:lang w:val="pl-PL"/>
      </w:rPr>
      <w:t>OBWIESZCZENIE PREZYDENTA WROCŁAWIA</w:t>
    </w:r>
  </w:p>
  <w:p w14:paraId="214EE752" w14:textId="77777777" w:rsidR="007A03F9" w:rsidRPr="00AE3C87" w:rsidRDefault="007A03F9" w:rsidP="00AE3C87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C4D"/>
    <w:multiLevelType w:val="hybridMultilevel"/>
    <w:tmpl w:val="0636878C"/>
    <w:lvl w:ilvl="0" w:tplc="3B8CE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5816D2DA"/>
    <w:lvl w:ilvl="0" w:tplc="A9B4D692">
      <w:start w:val="1"/>
      <w:numFmt w:val="decimal"/>
      <w:lvlText w:val="%1."/>
      <w:lvlJc w:val="left"/>
      <w:pPr>
        <w:ind w:left="78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EA5"/>
    <w:multiLevelType w:val="hybridMultilevel"/>
    <w:tmpl w:val="6F2C6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F1B0E"/>
    <w:multiLevelType w:val="hybridMultilevel"/>
    <w:tmpl w:val="55C49146"/>
    <w:lvl w:ilvl="0" w:tplc="7766E07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9259A"/>
    <w:multiLevelType w:val="hybridMultilevel"/>
    <w:tmpl w:val="D4B85378"/>
    <w:lvl w:ilvl="0" w:tplc="930A5730">
      <w:start w:val="1"/>
      <w:numFmt w:val="decimal"/>
      <w:lvlText w:val="%1."/>
      <w:lvlJc w:val="left"/>
      <w:pPr>
        <w:ind w:left="78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66804"/>
    <w:multiLevelType w:val="hybridMultilevel"/>
    <w:tmpl w:val="3AB24D1A"/>
    <w:lvl w:ilvl="0" w:tplc="3DD45524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D1FD3"/>
    <w:multiLevelType w:val="hybridMultilevel"/>
    <w:tmpl w:val="2B141822"/>
    <w:lvl w:ilvl="0" w:tplc="5C326D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F2547"/>
    <w:multiLevelType w:val="hybridMultilevel"/>
    <w:tmpl w:val="89CA7154"/>
    <w:lvl w:ilvl="0" w:tplc="705030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5"/>
  </w:num>
  <w:num w:numId="4">
    <w:abstractNumId w:val="4"/>
  </w:num>
  <w:num w:numId="5">
    <w:abstractNumId w:val="21"/>
  </w:num>
  <w:num w:numId="6">
    <w:abstractNumId w:val="2"/>
  </w:num>
  <w:num w:numId="7">
    <w:abstractNumId w:val="9"/>
  </w:num>
  <w:num w:numId="8">
    <w:abstractNumId w:val="31"/>
  </w:num>
  <w:num w:numId="9">
    <w:abstractNumId w:val="3"/>
  </w:num>
  <w:num w:numId="10">
    <w:abstractNumId w:val="14"/>
  </w:num>
  <w:num w:numId="11">
    <w:abstractNumId w:val="11"/>
  </w:num>
  <w:num w:numId="12">
    <w:abstractNumId w:val="25"/>
  </w:num>
  <w:num w:numId="13">
    <w:abstractNumId w:val="28"/>
  </w:num>
  <w:num w:numId="14">
    <w:abstractNumId w:val="16"/>
  </w:num>
  <w:num w:numId="15">
    <w:abstractNumId w:val="15"/>
  </w:num>
  <w:num w:numId="16">
    <w:abstractNumId w:val="20"/>
  </w:num>
  <w:num w:numId="17">
    <w:abstractNumId w:val="2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8"/>
  </w:num>
  <w:num w:numId="23">
    <w:abstractNumId w:val="12"/>
  </w:num>
  <w:num w:numId="24">
    <w:abstractNumId w:val="27"/>
  </w:num>
  <w:num w:numId="25">
    <w:abstractNumId w:val="29"/>
  </w:num>
  <w:num w:numId="26">
    <w:abstractNumId w:val="0"/>
  </w:num>
  <w:num w:numId="27">
    <w:abstractNumId w:val="7"/>
  </w:num>
  <w:num w:numId="28">
    <w:abstractNumId w:val="6"/>
  </w:num>
  <w:num w:numId="29">
    <w:abstractNumId w:val="23"/>
  </w:num>
  <w:num w:numId="30">
    <w:abstractNumId w:val="26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9A"/>
    <w:rsid w:val="0000490E"/>
    <w:rsid w:val="00006F65"/>
    <w:rsid w:val="000750EC"/>
    <w:rsid w:val="00085764"/>
    <w:rsid w:val="000B4582"/>
    <w:rsid w:val="00104DB2"/>
    <w:rsid w:val="001212C9"/>
    <w:rsid w:val="00140B0D"/>
    <w:rsid w:val="00170E08"/>
    <w:rsid w:val="001D45DC"/>
    <w:rsid w:val="001E1252"/>
    <w:rsid w:val="00227135"/>
    <w:rsid w:val="002316BF"/>
    <w:rsid w:val="00292826"/>
    <w:rsid w:val="002A7437"/>
    <w:rsid w:val="002B4EF6"/>
    <w:rsid w:val="002E5DB4"/>
    <w:rsid w:val="00301D82"/>
    <w:rsid w:val="00312DE4"/>
    <w:rsid w:val="00321EBE"/>
    <w:rsid w:val="00333942"/>
    <w:rsid w:val="003717F0"/>
    <w:rsid w:val="003C713A"/>
    <w:rsid w:val="00447453"/>
    <w:rsid w:val="00460EB5"/>
    <w:rsid w:val="00497817"/>
    <w:rsid w:val="004C3F62"/>
    <w:rsid w:val="0050007C"/>
    <w:rsid w:val="00552A80"/>
    <w:rsid w:val="00565A47"/>
    <w:rsid w:val="0057079D"/>
    <w:rsid w:val="00577089"/>
    <w:rsid w:val="00585A8A"/>
    <w:rsid w:val="00595740"/>
    <w:rsid w:val="005F2AD5"/>
    <w:rsid w:val="005F5334"/>
    <w:rsid w:val="00616C3B"/>
    <w:rsid w:val="00633275"/>
    <w:rsid w:val="006543C8"/>
    <w:rsid w:val="00661089"/>
    <w:rsid w:val="00664E37"/>
    <w:rsid w:val="00667A4D"/>
    <w:rsid w:val="00674848"/>
    <w:rsid w:val="00694CD2"/>
    <w:rsid w:val="006A40D7"/>
    <w:rsid w:val="006B6816"/>
    <w:rsid w:val="006E7EFC"/>
    <w:rsid w:val="007272D5"/>
    <w:rsid w:val="00733DC9"/>
    <w:rsid w:val="0076793F"/>
    <w:rsid w:val="007A03F9"/>
    <w:rsid w:val="007B415B"/>
    <w:rsid w:val="007D6A08"/>
    <w:rsid w:val="007F1948"/>
    <w:rsid w:val="00847182"/>
    <w:rsid w:val="008524EC"/>
    <w:rsid w:val="0089317A"/>
    <w:rsid w:val="008B6245"/>
    <w:rsid w:val="008F5EDF"/>
    <w:rsid w:val="0092515C"/>
    <w:rsid w:val="00993EE6"/>
    <w:rsid w:val="009C1D3F"/>
    <w:rsid w:val="00A208DD"/>
    <w:rsid w:val="00A23C88"/>
    <w:rsid w:val="00A40922"/>
    <w:rsid w:val="00A71A2E"/>
    <w:rsid w:val="00AB5DBF"/>
    <w:rsid w:val="00AE3C87"/>
    <w:rsid w:val="00AE5A68"/>
    <w:rsid w:val="00B25F37"/>
    <w:rsid w:val="00B542A9"/>
    <w:rsid w:val="00B5516F"/>
    <w:rsid w:val="00B70B23"/>
    <w:rsid w:val="00B95591"/>
    <w:rsid w:val="00BD2D7B"/>
    <w:rsid w:val="00BF4CE6"/>
    <w:rsid w:val="00C27BBD"/>
    <w:rsid w:val="00C4217E"/>
    <w:rsid w:val="00CA3DBE"/>
    <w:rsid w:val="00CA4B38"/>
    <w:rsid w:val="00D16E8C"/>
    <w:rsid w:val="00D16F2A"/>
    <w:rsid w:val="00DA5716"/>
    <w:rsid w:val="00DA5F9A"/>
    <w:rsid w:val="00DE0BE7"/>
    <w:rsid w:val="00DE7DC5"/>
    <w:rsid w:val="00DF5AE5"/>
    <w:rsid w:val="00E25B04"/>
    <w:rsid w:val="00E37ECC"/>
    <w:rsid w:val="00E403FE"/>
    <w:rsid w:val="00E67E3F"/>
    <w:rsid w:val="00EB1A10"/>
    <w:rsid w:val="00ED672B"/>
    <w:rsid w:val="00EF4108"/>
    <w:rsid w:val="00F01195"/>
    <w:rsid w:val="00F05057"/>
    <w:rsid w:val="00F33D5A"/>
    <w:rsid w:val="00F67420"/>
    <w:rsid w:val="00F86CF9"/>
    <w:rsid w:val="00FA448D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F0BC94"/>
  <w15:docId w15:val="{D5496A35-3ADF-4CFD-8E95-61E8E1D2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272D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1Trescpisma">
    <w:name w:val="@11.Tresc_pisma"/>
    <w:basedOn w:val="Normalny"/>
    <w:rsid w:val="00DA5F9A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DA5F9A"/>
    <w:pPr>
      <w:tabs>
        <w:tab w:val="clear" w:pos="709"/>
      </w:tabs>
      <w:autoSpaceDE/>
      <w:autoSpaceDN/>
      <w:ind w:firstLine="709"/>
    </w:pPr>
    <w:rPr>
      <w:rFonts w:eastAsia="Times New Roman" w:cs="Times New Roman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5F9A"/>
    <w:rPr>
      <w:rFonts w:ascii="Verdana" w:eastAsia="Times New Roman" w:hAnsi="Verdana"/>
      <w:szCs w:val="24"/>
    </w:rPr>
  </w:style>
  <w:style w:type="paragraph" w:styleId="Akapitzlist">
    <w:name w:val="List Paragraph"/>
    <w:basedOn w:val="Normalny"/>
    <w:uiPriority w:val="34"/>
    <w:qFormat/>
    <w:rsid w:val="0057079D"/>
    <w:pPr>
      <w:ind w:left="720"/>
      <w:contextualSpacing/>
    </w:pPr>
  </w:style>
  <w:style w:type="table" w:styleId="Tabela-Siatka">
    <w:name w:val="Table Grid"/>
    <w:basedOn w:val="Standardowy"/>
    <w:uiPriority w:val="59"/>
    <w:rsid w:val="001E12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E12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E1252"/>
    <w:rPr>
      <w:rFonts w:ascii="Verdana" w:hAnsi="Verdana" w:cs="Arial"/>
      <w:szCs w:val="22"/>
      <w:lang w:val="en-US" w:eastAsia="en-US"/>
    </w:rPr>
  </w:style>
  <w:style w:type="paragraph" w:customStyle="1" w:styleId="14StanowiskoPodpisujacego">
    <w:name w:val="@14.StanowiskoPodpisujacego"/>
    <w:basedOn w:val="11Trescpisma"/>
    <w:uiPriority w:val="99"/>
    <w:rsid w:val="007D6A08"/>
    <w:pPr>
      <w:spacing w:before="0"/>
    </w:pPr>
    <w:rPr>
      <w:sz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7D6A08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A0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D-ZRID</Template>
  <TotalTime>2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2926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lastModifiedBy>Bielecka Danuta</cp:lastModifiedBy>
  <cp:revision>3</cp:revision>
  <cp:lastPrinted>2023-01-12T09:44:00Z</cp:lastPrinted>
  <dcterms:created xsi:type="dcterms:W3CDTF">2023-02-09T13:02:00Z</dcterms:created>
  <dcterms:modified xsi:type="dcterms:W3CDTF">2023-02-14T07:44:00Z</dcterms:modified>
</cp:coreProperties>
</file>