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5F5594" w:rsidRPr="0086315F" w:rsidRDefault="005F5594" w:rsidP="000E3B7E">
      <w:pPr>
        <w:jc w:val="both"/>
        <w:rPr>
          <w:color w:val="FF0000"/>
        </w:rPr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</w:t>
      </w:r>
      <w:r w:rsidR="007A4456">
        <w:t>2</w:t>
      </w:r>
      <w:r w:rsidRPr="0086315F">
        <w:t xml:space="preserve"> r., poz. </w:t>
      </w:r>
      <w:r w:rsidR="007A4456">
        <w:t>2000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zawiadamiam  strony  postępowania,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5F5594" w:rsidRPr="00385B1C" w:rsidRDefault="005F5594" w:rsidP="006152EE">
      <w:pPr>
        <w:jc w:val="both"/>
        <w:rPr>
          <w:color w:val="0000FF"/>
          <w:sz w:val="22"/>
          <w:szCs w:val="22"/>
        </w:rPr>
      </w:pPr>
      <w:r w:rsidRPr="00385B1C">
        <w:rPr>
          <w:sz w:val="22"/>
          <w:szCs w:val="22"/>
        </w:rPr>
        <w:t xml:space="preserve">że tutejszy organ </w:t>
      </w:r>
      <w:r w:rsidRPr="00385B1C">
        <w:rPr>
          <w:b/>
          <w:bCs/>
          <w:sz w:val="22"/>
          <w:szCs w:val="22"/>
        </w:rPr>
        <w:t>zakończył postępowanie</w:t>
      </w:r>
      <w:r w:rsidRPr="00385B1C">
        <w:rPr>
          <w:b/>
          <w:sz w:val="22"/>
          <w:szCs w:val="22"/>
        </w:rPr>
        <w:t xml:space="preserve"> dowodowe</w:t>
      </w:r>
      <w:r w:rsidRPr="00385B1C">
        <w:rPr>
          <w:sz w:val="22"/>
          <w:szCs w:val="22"/>
        </w:rPr>
        <w:t xml:space="preserve"> </w:t>
      </w:r>
      <w:r w:rsidR="00597ED3" w:rsidRPr="00385B1C">
        <w:rPr>
          <w:sz w:val="22"/>
          <w:szCs w:val="22"/>
        </w:rPr>
        <w:t xml:space="preserve">w sprawie wydania decyzji o warunkach zabudowy dla </w:t>
      </w:r>
      <w:r w:rsidR="00597ED3" w:rsidRPr="00385B1C">
        <w:rPr>
          <w:rFonts w:eastAsia="MS Mincho"/>
          <w:bCs/>
          <w:sz w:val="22"/>
          <w:szCs w:val="22"/>
        </w:rPr>
        <w:t xml:space="preserve">inwestycji </w:t>
      </w:r>
      <w:r w:rsidR="009E68DB" w:rsidRPr="00385B1C">
        <w:rPr>
          <w:rFonts w:eastAsia="MS Mincho"/>
          <w:bCs/>
          <w:sz w:val="22"/>
          <w:szCs w:val="22"/>
        </w:rPr>
        <w:t>polegającej</w:t>
      </w:r>
      <w:r w:rsidR="00CD5074" w:rsidRPr="00385B1C">
        <w:rPr>
          <w:sz w:val="22"/>
          <w:szCs w:val="22"/>
        </w:rPr>
        <w:t xml:space="preserve"> </w:t>
      </w:r>
      <w:r w:rsidR="009E68DB" w:rsidRPr="00385B1C">
        <w:rPr>
          <w:sz w:val="22"/>
          <w:szCs w:val="22"/>
        </w:rPr>
        <w:br/>
      </w:r>
      <w:r w:rsidR="009E68DB" w:rsidRPr="00C31A94">
        <w:rPr>
          <w:sz w:val="22"/>
          <w:szCs w:val="22"/>
        </w:rPr>
        <w:t>na</w:t>
      </w:r>
      <w:r w:rsidR="00385B1C" w:rsidRPr="00C31A94">
        <w:rPr>
          <w:sz w:val="22"/>
          <w:szCs w:val="22"/>
        </w:rPr>
        <w:t xml:space="preserve"> z</w:t>
      </w:r>
      <w:r w:rsidR="00385B1C" w:rsidRPr="00C31A94">
        <w:rPr>
          <w:bCs/>
          <w:sz w:val="22"/>
          <w:szCs w:val="22"/>
        </w:rPr>
        <w:t>agospodarowaniu</w:t>
      </w:r>
      <w:r w:rsidR="007A4456" w:rsidRPr="00385B1C">
        <w:rPr>
          <w:bCs/>
          <w:sz w:val="22"/>
          <w:szCs w:val="22"/>
        </w:rPr>
        <w:t xml:space="preserve"> wnętrza podwórzowego </w:t>
      </w:r>
      <w:r w:rsidR="007A4456" w:rsidRPr="00385B1C">
        <w:rPr>
          <w:sz w:val="22"/>
          <w:szCs w:val="22"/>
        </w:rPr>
        <w:t>w kwartale ulic Andrzeja Struga, Kleczkowskiej, Emila Zegadłowicza i Zygmunta Kraszewskiego wraz z niezbędną infrastrukturą</w:t>
      </w:r>
      <w:r w:rsidR="0099220D">
        <w:rPr>
          <w:bCs/>
          <w:sz w:val="22"/>
          <w:szCs w:val="22"/>
        </w:rPr>
        <w:t>,</w:t>
      </w:r>
      <w:r w:rsidR="007A4456" w:rsidRPr="00385B1C">
        <w:rPr>
          <w:bCs/>
          <w:sz w:val="22"/>
          <w:szCs w:val="22"/>
        </w:rPr>
        <w:t xml:space="preserve"> przewidzianej do realizacji we Wrocławiu przy ul. Emila Zegadłowicza</w:t>
      </w:r>
      <w:r w:rsidR="0099220D">
        <w:rPr>
          <w:bCs/>
          <w:sz w:val="22"/>
          <w:szCs w:val="22"/>
        </w:rPr>
        <w:t xml:space="preserve"> 34</w:t>
      </w:r>
      <w:r w:rsidR="007A4456" w:rsidRPr="00385B1C">
        <w:rPr>
          <w:bCs/>
          <w:sz w:val="22"/>
          <w:szCs w:val="22"/>
        </w:rPr>
        <w:t xml:space="preserve">, </w:t>
      </w:r>
      <w:r w:rsidR="007A4456" w:rsidRPr="00385B1C">
        <w:rPr>
          <w:sz w:val="22"/>
          <w:szCs w:val="22"/>
        </w:rPr>
        <w:t xml:space="preserve"> </w:t>
      </w:r>
      <w:r w:rsidR="007A4456" w:rsidRPr="00385B1C">
        <w:rPr>
          <w:rFonts w:cs="Aharoni"/>
          <w:sz w:val="22"/>
          <w:szCs w:val="22"/>
        </w:rPr>
        <w:t xml:space="preserve">(część </w:t>
      </w:r>
      <w:r w:rsidR="007A4456" w:rsidRPr="00385B1C">
        <w:rPr>
          <w:sz w:val="22"/>
          <w:szCs w:val="22"/>
        </w:rPr>
        <w:t>działki nr 14/57, AR_4, obręb Kleczków)</w:t>
      </w:r>
      <w:r w:rsidR="00385B1C">
        <w:rPr>
          <w:color w:val="0000FF"/>
          <w:sz w:val="22"/>
          <w:szCs w:val="22"/>
        </w:rPr>
        <w:t xml:space="preserve"> </w:t>
      </w:r>
      <w:r w:rsidRPr="006152EE">
        <w:rPr>
          <w:sz w:val="22"/>
          <w:szCs w:val="22"/>
        </w:rPr>
        <w:t>i przystąpił do rozpatrzenia zgromadzonego materiału dowodowego.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</w:t>
      </w:r>
      <w:r w:rsidR="00C31A94">
        <w:t>nistracyjnego dzień 13.02.2023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22115B">
      <w:pPr>
        <w:jc w:val="both"/>
      </w:pPr>
    </w:p>
    <w:p w:rsidR="005F5594" w:rsidRPr="0086315F" w:rsidRDefault="005F5594" w:rsidP="0022115B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DC4897">
        <w:rPr>
          <w:b/>
          <w:bCs/>
        </w:rPr>
        <w:t>1</w:t>
      </w:r>
      <w:r w:rsidR="009011BA">
        <w:rPr>
          <w:b/>
          <w:bCs/>
        </w:rPr>
        <w:t>4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22115B">
      <w:pPr>
        <w:jc w:val="both"/>
        <w:rPr>
          <w:szCs w:val="20"/>
        </w:rPr>
      </w:pPr>
    </w:p>
    <w:bookmarkEnd w:id="1"/>
    <w:p w:rsidR="007A6AAD" w:rsidRDefault="007A6AAD" w:rsidP="007A6AAD">
      <w:pPr>
        <w:rPr>
          <w:szCs w:val="20"/>
        </w:rPr>
      </w:pPr>
      <w:r w:rsidRPr="002179C9">
        <w:rPr>
          <w:szCs w:val="20"/>
        </w:rPr>
        <w:t xml:space="preserve">Z aktami sprawy strony postępowania mogą zapoznać się w Informacji Wydziału Architektury i </w:t>
      </w:r>
      <w:r>
        <w:rPr>
          <w:szCs w:val="20"/>
        </w:rPr>
        <w:t>Zabytków</w:t>
      </w:r>
      <w:r w:rsidRPr="002179C9">
        <w:rPr>
          <w:szCs w:val="20"/>
        </w:rPr>
        <w:t xml:space="preserve"> Urzędu Miejskiego Wrocławia (pl. Nowy Targ 1-8, parter, pok. 1c stanowisko 5, 6 i 7, godz. 8:00-15:00). </w:t>
      </w:r>
    </w:p>
    <w:p w:rsidR="007A6AAD" w:rsidRPr="002179C9" w:rsidRDefault="007A6AAD" w:rsidP="007A6AAD">
      <w:pPr>
        <w:rPr>
          <w:szCs w:val="20"/>
        </w:rPr>
      </w:pPr>
      <w:r w:rsidRPr="002179C9">
        <w:rPr>
          <w:szCs w:val="20"/>
        </w:rPr>
        <w:t xml:space="preserve">Ze względów organizacyjnych należy zawiadomić tut. Wydział </w:t>
      </w:r>
      <w:r w:rsidRPr="002179C9">
        <w:rPr>
          <w:b/>
          <w:szCs w:val="20"/>
        </w:rPr>
        <w:t>z co najmniej jednodniowym wyprzedzeniem</w:t>
      </w:r>
      <w:r w:rsidRPr="002179C9">
        <w:rPr>
          <w:szCs w:val="20"/>
        </w:rPr>
        <w:t xml:space="preserve"> - o zamiarze zapoznania się z dokumentami (tel. +48 71 777 77 </w:t>
      </w:r>
      <w:proofErr w:type="spellStart"/>
      <w:r w:rsidRPr="002179C9">
        <w:rPr>
          <w:szCs w:val="20"/>
        </w:rPr>
        <w:t>77</w:t>
      </w:r>
      <w:proofErr w:type="spellEnd"/>
      <w:r w:rsidRPr="002179C9">
        <w:rPr>
          <w:szCs w:val="20"/>
        </w:rPr>
        <w:t>), co usprawni realizację przysługującego stronie uprawnienia.</w:t>
      </w:r>
    </w:p>
    <w:p w:rsidR="007A6AAD" w:rsidRPr="002179C9" w:rsidRDefault="007A6AAD" w:rsidP="007A6AAD">
      <w:pPr>
        <w:rPr>
          <w:sz w:val="16"/>
          <w:szCs w:val="16"/>
        </w:rPr>
      </w:pPr>
    </w:p>
    <w:p w:rsidR="007A6AAD" w:rsidRPr="002179C9" w:rsidRDefault="007A6AAD" w:rsidP="007A6AAD">
      <w:pPr>
        <w:rPr>
          <w:szCs w:val="20"/>
        </w:rPr>
      </w:pPr>
      <w:r w:rsidRPr="002179C9">
        <w:rPr>
          <w:szCs w:val="20"/>
        </w:rPr>
        <w:t xml:space="preserve">W okresie ogłoszonego na obszarze Rzeczypospolitej Polskiej stanu epidemii (lub zagrożenia epidemicznego), należy na bieżąco zapoznawać się </w:t>
      </w:r>
      <w:r w:rsidRPr="002179C9">
        <w:rPr>
          <w:szCs w:val="20"/>
        </w:rPr>
        <w:br/>
        <w:t xml:space="preserve">z komunikatami o zasadach i godzinach funkcjonowania urzędu umieszczanymi na stronach internetowych urzędu: </w:t>
      </w:r>
      <w:hyperlink r:id="rId7" w:history="1">
        <w:r w:rsidRPr="002179C9">
          <w:rPr>
            <w:rStyle w:val="Hipercze"/>
            <w:szCs w:val="20"/>
          </w:rPr>
          <w:t>https://bip.um.wroc.pl</w:t>
        </w:r>
      </w:hyperlink>
      <w:r w:rsidRPr="002179C9">
        <w:rPr>
          <w:szCs w:val="20"/>
        </w:rPr>
        <w:t xml:space="preserve"> oraz </w:t>
      </w:r>
      <w:hyperlink r:id="rId8" w:history="1">
        <w:r w:rsidRPr="002179C9">
          <w:rPr>
            <w:rStyle w:val="Hipercze"/>
            <w:szCs w:val="20"/>
          </w:rPr>
          <w:t>www.wroclaw.pl</w:t>
        </w:r>
      </w:hyperlink>
      <w:r w:rsidRPr="002179C9">
        <w:rPr>
          <w:szCs w:val="20"/>
        </w:rPr>
        <w:t xml:space="preserve"> lub telefonicznie pod nr tel. +48 71 777 77 77.</w:t>
      </w:r>
    </w:p>
    <w:p w:rsidR="005F5594" w:rsidRPr="0086315F" w:rsidRDefault="005F5594" w:rsidP="0022115B">
      <w:pPr>
        <w:jc w:val="both"/>
      </w:pPr>
      <w:r w:rsidRPr="0086315F">
        <w:t>___________________</w:t>
      </w:r>
      <w:r w:rsidR="009E68DB">
        <w:t>___________</w:t>
      </w:r>
    </w:p>
    <w:p w:rsidR="005F5594" w:rsidRDefault="005F5594" w:rsidP="0022115B">
      <w:pPr>
        <w:jc w:val="both"/>
        <w:rPr>
          <w:b/>
          <w:szCs w:val="20"/>
        </w:rPr>
      </w:pPr>
      <w:r w:rsidRPr="0086315F">
        <w:rPr>
          <w:b/>
          <w:szCs w:val="20"/>
        </w:rPr>
        <w:t>Z-WZ-</w:t>
      </w:r>
      <w:bookmarkStart w:id="2" w:name="OLE_LINK2"/>
      <w:r w:rsidR="0099220D">
        <w:rPr>
          <w:b/>
          <w:szCs w:val="20"/>
        </w:rPr>
        <w:t>5803</w:t>
      </w:r>
      <w:r w:rsidR="00CD5074">
        <w:rPr>
          <w:b/>
          <w:szCs w:val="20"/>
        </w:rPr>
        <w:t>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 ul. </w:t>
      </w:r>
      <w:r w:rsidR="0099220D">
        <w:rPr>
          <w:b/>
          <w:szCs w:val="20"/>
        </w:rPr>
        <w:t>Zegadłowicza</w:t>
      </w:r>
    </w:p>
    <w:p w:rsidR="00C31A94" w:rsidRDefault="00C31A94" w:rsidP="00C31A94">
      <w:pPr>
        <w:tabs>
          <w:tab w:val="left" w:pos="3402"/>
          <w:tab w:val="left" w:pos="7655"/>
        </w:tabs>
        <w:rPr>
          <w:bCs/>
        </w:rPr>
      </w:pPr>
    </w:p>
    <w:p w:rsidR="00C31A94" w:rsidRDefault="00C31A94" w:rsidP="00C31A94">
      <w:pPr>
        <w:tabs>
          <w:tab w:val="left" w:pos="3402"/>
          <w:tab w:val="left" w:pos="7655"/>
        </w:tabs>
        <w:rPr>
          <w:bCs/>
        </w:rPr>
      </w:pPr>
      <w:r w:rsidRPr="00A51861">
        <w:rPr>
          <w:bCs/>
        </w:rPr>
        <w:t>Z up. PREZYDENTA</w:t>
      </w:r>
    </w:p>
    <w:p w:rsidR="00C31A94" w:rsidRPr="00A51861" w:rsidRDefault="00C31A94" w:rsidP="00C31A94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>Joanna Rudziewicz-Adamczyk</w:t>
      </w:r>
    </w:p>
    <w:p w:rsidR="00C31A94" w:rsidRDefault="00C31A94" w:rsidP="00C31A94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 w:rsidRPr="00A51861">
        <w:rPr>
          <w:bCs/>
        </w:rPr>
        <w:t>Kierownik Zespołu</w:t>
      </w:r>
    </w:p>
    <w:p w:rsidR="00C31A94" w:rsidRPr="00C31A94" w:rsidRDefault="00C31A94" w:rsidP="00C31A94">
      <w:pPr>
        <w:tabs>
          <w:tab w:val="left" w:pos="2977"/>
        </w:tabs>
        <w:rPr>
          <w:bCs/>
        </w:rPr>
      </w:pPr>
      <w:r w:rsidRPr="00A51861">
        <w:rPr>
          <w:bCs/>
        </w:rPr>
        <w:t>Lokalizacji Inwestycji</w:t>
      </w:r>
    </w:p>
    <w:sectPr w:rsidR="00C31A94" w:rsidRPr="00C31A94" w:rsidSect="00885BE4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47" w:rsidRDefault="00266247">
      <w:r>
        <w:separator/>
      </w:r>
    </w:p>
  </w:endnote>
  <w:endnote w:type="continuationSeparator" w:id="0">
    <w:p w:rsidR="00266247" w:rsidRDefault="00266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20D2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20D2E">
      <w:rPr>
        <w:sz w:val="14"/>
        <w:szCs w:val="14"/>
      </w:rPr>
      <w:fldChar w:fldCharType="separate"/>
    </w:r>
    <w:r w:rsidR="00C31A94">
      <w:rPr>
        <w:noProof/>
        <w:sz w:val="14"/>
        <w:szCs w:val="14"/>
      </w:rPr>
      <w:t>2</w:t>
    </w:r>
    <w:r w:rsidR="00D20D2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20D2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20D2E">
      <w:rPr>
        <w:sz w:val="14"/>
        <w:szCs w:val="14"/>
      </w:rPr>
      <w:fldChar w:fldCharType="separate"/>
    </w:r>
    <w:r w:rsidR="00C31A94">
      <w:rPr>
        <w:noProof/>
        <w:sz w:val="14"/>
        <w:szCs w:val="14"/>
      </w:rPr>
      <w:t>2</w:t>
    </w:r>
    <w:r w:rsidR="00D20D2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47" w:rsidRDefault="00266247">
      <w:r>
        <w:separator/>
      </w:r>
    </w:p>
  </w:footnote>
  <w:footnote w:type="continuationSeparator" w:id="0">
    <w:p w:rsidR="00266247" w:rsidRDefault="00266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D20D2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0A062D"/>
    <w:multiLevelType w:val="hybridMultilevel"/>
    <w:tmpl w:val="39221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39"/>
  </w:num>
  <w:num w:numId="41">
    <w:abstractNumId w:val="40"/>
  </w:num>
  <w:num w:numId="42">
    <w:abstractNumId w:val="31"/>
  </w:num>
  <w:num w:numId="43">
    <w:abstractNumId w:val="18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52503"/>
    <w:rsid w:val="00194B02"/>
    <w:rsid w:val="0022115B"/>
    <w:rsid w:val="002442D1"/>
    <w:rsid w:val="002607A4"/>
    <w:rsid w:val="00263A18"/>
    <w:rsid w:val="00266247"/>
    <w:rsid w:val="00346927"/>
    <w:rsid w:val="00385B1C"/>
    <w:rsid w:val="003943C8"/>
    <w:rsid w:val="003B6324"/>
    <w:rsid w:val="00443C8B"/>
    <w:rsid w:val="00516FDA"/>
    <w:rsid w:val="00556D7C"/>
    <w:rsid w:val="00597ED3"/>
    <w:rsid w:val="005F5594"/>
    <w:rsid w:val="006152EE"/>
    <w:rsid w:val="007A4456"/>
    <w:rsid w:val="007A6AAD"/>
    <w:rsid w:val="007B4D09"/>
    <w:rsid w:val="008205B1"/>
    <w:rsid w:val="0086315F"/>
    <w:rsid w:val="00885BE4"/>
    <w:rsid w:val="0089204A"/>
    <w:rsid w:val="008D1D70"/>
    <w:rsid w:val="009011BA"/>
    <w:rsid w:val="009871A2"/>
    <w:rsid w:val="0099220D"/>
    <w:rsid w:val="009B2469"/>
    <w:rsid w:val="009E68DB"/>
    <w:rsid w:val="00A13E61"/>
    <w:rsid w:val="00AE42F9"/>
    <w:rsid w:val="00AE45E6"/>
    <w:rsid w:val="00AE508B"/>
    <w:rsid w:val="00B07D29"/>
    <w:rsid w:val="00B22B39"/>
    <w:rsid w:val="00B24BFE"/>
    <w:rsid w:val="00B270A3"/>
    <w:rsid w:val="00B94548"/>
    <w:rsid w:val="00BE7EFB"/>
    <w:rsid w:val="00C31A94"/>
    <w:rsid w:val="00CA0BE0"/>
    <w:rsid w:val="00CA1F0E"/>
    <w:rsid w:val="00CB0EE5"/>
    <w:rsid w:val="00CD5074"/>
    <w:rsid w:val="00D20D2E"/>
    <w:rsid w:val="00DC4766"/>
    <w:rsid w:val="00DC4897"/>
    <w:rsid w:val="00E25004"/>
    <w:rsid w:val="00E37E7B"/>
    <w:rsid w:val="00EA7F9E"/>
    <w:rsid w:val="00F3106D"/>
    <w:rsid w:val="00F3244E"/>
    <w:rsid w:val="00FA463E"/>
    <w:rsid w:val="00FC6496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  <w:style w:type="paragraph" w:customStyle="1" w:styleId="Tekstpodstawowy21">
    <w:name w:val="Tekst podstawowy 21"/>
    <w:basedOn w:val="Normalny"/>
    <w:rsid w:val="009E68DB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6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umpako03</cp:lastModifiedBy>
  <cp:revision>4</cp:revision>
  <cp:lastPrinted>2023-02-08T10:57:00Z</cp:lastPrinted>
  <dcterms:created xsi:type="dcterms:W3CDTF">2023-02-08T11:05:00Z</dcterms:created>
  <dcterms:modified xsi:type="dcterms:W3CDTF">2023-02-13T10:52:00Z</dcterms:modified>
</cp:coreProperties>
</file>