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08A" w:rsidRDefault="0013108A" w:rsidP="001310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3108A" w:rsidRPr="00800591" w:rsidRDefault="0013108A" w:rsidP="001310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3108A" w:rsidRPr="00047706" w:rsidRDefault="0013108A" w:rsidP="001310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6D490C" w:rsidRPr="0013108A" w:rsidRDefault="0013108A" w:rsidP="001310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 xml:space="preserve">Załącznik nr </w:t>
      </w:r>
      <w:r>
        <w:rPr>
          <w:rFonts w:ascii="Verdana" w:hAnsi="Verdana" w:cs="Verdana"/>
          <w:b/>
          <w:sz w:val="28"/>
          <w:szCs w:val="28"/>
        </w:rPr>
        <w:t>5</w:t>
      </w:r>
      <w:r w:rsidRPr="00047706">
        <w:rPr>
          <w:rFonts w:ascii="Verdana" w:hAnsi="Verdana" w:cs="Verdana"/>
          <w:b/>
          <w:sz w:val="28"/>
          <w:szCs w:val="28"/>
        </w:rPr>
        <w:t xml:space="preserve"> </w:t>
      </w:r>
      <w:r w:rsidRPr="00047706">
        <w:rPr>
          <w:rFonts w:ascii="Verdana" w:hAnsi="Verdana"/>
          <w:b/>
          <w:sz w:val="28"/>
          <w:szCs w:val="28"/>
        </w:rPr>
        <w:t>do Zapytania ofertowego</w:t>
      </w:r>
    </w:p>
    <w:p w:rsidR="00295F8B" w:rsidRPr="0013108A" w:rsidRDefault="00800591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13108A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6267AB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>ó</w:t>
            </w:r>
            <w:r w:rsidRPr="0013108A">
              <w:rPr>
                <w:rFonts w:ascii="Verdana" w:hAnsi="Verdana"/>
                <w:sz w:val="20"/>
                <w:szCs w:val="20"/>
              </w:rPr>
              <w:t>b</w:t>
            </w:r>
            <w:r w:rsidR="00295F8B" w:rsidRPr="0013108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>ych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E3" w:rsidRDefault="00D61AE1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specjalista</w:t>
            </w:r>
            <w:r w:rsidR="006F7EE3">
              <w:rPr>
                <w:rFonts w:ascii="Verdana" w:hAnsi="Verdana"/>
                <w:b/>
                <w:sz w:val="20"/>
                <w:szCs w:val="20"/>
              </w:rPr>
              <w:t xml:space="preserve"> ds. terenów zielonych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E3" w:rsidRPr="006B0EAE" w:rsidRDefault="00295F8B" w:rsidP="00D61AE1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osoba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legitymująca się poniższym wykształceniem:</w:t>
            </w:r>
            <w:r w:rsidR="006F7EE3" w:rsidRPr="006B0EAE">
              <w:rPr>
                <w:rFonts w:ascii="Tms Rmn" w:hAnsi="Tms Rmn" w:cs="Tms Rmn"/>
                <w:sz w:val="20"/>
                <w:szCs w:val="20"/>
              </w:rPr>
              <w:t xml:space="preserve">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 xml:space="preserve">wyższe wykształcenie o kierunku architektura krajobrazu lub kształtowanie terenów zieleni lub wykształcenie wyższe i ukończone studia podyplomowe w zakresie architektury krajobrazu lub kształtowanie terenów zieleni, </w:t>
            </w:r>
            <w:r w:rsidR="00553AC8" w:rsidRPr="006B0EAE">
              <w:rPr>
                <w:rFonts w:ascii="Verdana" w:hAnsi="Verdana"/>
                <w:b/>
                <w:sz w:val="20"/>
                <w:szCs w:val="20"/>
                <w:lang w:eastAsia="en-US"/>
              </w:rPr>
              <w:t>TAK/NIE</w:t>
            </w:r>
            <w:r w:rsidR="00150BBD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</w:p>
          <w:p w:rsidR="00B01A8E" w:rsidRPr="006B0EAE" w:rsidRDefault="006F7EE3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a jeżeli okres prowadzenia działalności jest krótszy —w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165057" w:rsidRPr="00085E27">
              <w:rPr>
                <w:rFonts w:ascii="Verdana" w:hAnsi="Verdana"/>
                <w:b w:val="0"/>
                <w:sz w:val="20"/>
                <w:szCs w:val="20"/>
              </w:rPr>
              <w:t>opracowała</w:t>
            </w:r>
            <w:r w:rsidR="00295F8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D61AE1" w:rsidRPr="003022FE">
              <w:rPr>
                <w:rFonts w:ascii="Verdana" w:hAnsi="Verdana" w:cs="Verdana"/>
                <w:b w:val="0"/>
                <w:sz w:val="20"/>
                <w:szCs w:val="20"/>
              </w:rPr>
              <w:t xml:space="preserve">co najmniej jedną dokumentację na wykonanie projektu zieleni na obszarze </w:t>
            </w:r>
            <w:r w:rsidR="003022FE" w:rsidRPr="003022FE">
              <w:rPr>
                <w:rFonts w:ascii="Verdana" w:hAnsi="Verdana" w:cs="Verdana"/>
                <w:b w:val="0"/>
                <w:sz w:val="20"/>
                <w:szCs w:val="20"/>
              </w:rPr>
              <w:t xml:space="preserve">zurbanizowanym </w:t>
            </w:r>
            <w:r w:rsidR="00D61AE1" w:rsidRPr="003022FE">
              <w:rPr>
                <w:rFonts w:ascii="Verdana" w:hAnsi="Verdana" w:cs="Verdana"/>
                <w:b w:val="0"/>
                <w:sz w:val="20"/>
                <w:szCs w:val="20"/>
              </w:rPr>
              <w:t xml:space="preserve">nie mniejszym niż </w:t>
            </w:r>
            <w:r w:rsidR="003022FE" w:rsidRPr="003022FE">
              <w:rPr>
                <w:rFonts w:ascii="Verdana" w:hAnsi="Verdana" w:cs="Verdana"/>
                <w:b w:val="0"/>
                <w:sz w:val="20"/>
                <w:szCs w:val="20"/>
              </w:rPr>
              <w:t>3</w:t>
            </w:r>
            <w:r w:rsidR="00D61AE1" w:rsidRPr="003022FE">
              <w:rPr>
                <w:rFonts w:ascii="Verdana" w:hAnsi="Verdana" w:cs="Verdana"/>
                <w:b w:val="0"/>
                <w:sz w:val="20"/>
                <w:szCs w:val="20"/>
              </w:rPr>
              <w:t xml:space="preserve"> ha lub</w:t>
            </w:r>
            <w:r w:rsidR="003022FE" w:rsidRPr="003022FE">
              <w:rPr>
                <w:rFonts w:ascii="Verdana" w:hAnsi="Verdana" w:cs="Verdana"/>
                <w:b w:val="0"/>
                <w:sz w:val="20"/>
                <w:szCs w:val="20"/>
              </w:rPr>
              <w:t xml:space="preserve"> co najmniej dwie dokumentacje na wykonanie projektu zieleni na obszarze zurbanizowanym nie mniejszym niż 2 ha każdy.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warunków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a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)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Pr="006B0EAE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2)</w:t>
            </w:r>
            <w:r w:rsidR="00F15B9C"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  <w:tr w:rsidR="00553AC8" w:rsidRPr="00E02CF3" w:rsidTr="0013108A">
        <w:trPr>
          <w:trHeight w:val="310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AC8" w:rsidRPr="00E02CF3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AA1" w:rsidRPr="00A81AA1" w:rsidRDefault="00A81AA1" w:rsidP="00150BBD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A81AA1">
              <w:rPr>
                <w:rFonts w:ascii="Verdana" w:hAnsi="Verdana"/>
                <w:b/>
                <w:sz w:val="20"/>
                <w:szCs w:val="20"/>
              </w:rPr>
              <w:t xml:space="preserve">rojektant o specjalności architektonicznej </w:t>
            </w:r>
          </w:p>
          <w:p w:rsidR="00150BBD" w:rsidRDefault="00150BBD" w:rsidP="00150BB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150BBD" w:rsidRDefault="00150BBD" w:rsidP="00150BB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150BBD" w:rsidRPr="001F37A6" w:rsidRDefault="00150BBD" w:rsidP="00150BB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150BBD" w:rsidRPr="00E02CF3" w:rsidRDefault="00150BBD" w:rsidP="00150BBD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553AC8" w:rsidRPr="00362E84" w:rsidRDefault="00553AC8" w:rsidP="00150BBD">
            <w:pPr>
              <w:spacing w:before="120"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D936A3" w:rsidRDefault="00553AC8" w:rsidP="00150BBD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D936A3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Pr="00D936A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936A3">
              <w:rPr>
                <w:rFonts w:ascii="Verdana" w:hAnsi="Verdana"/>
                <w:color w:val="000000"/>
                <w:sz w:val="20"/>
                <w:szCs w:val="20"/>
              </w:rPr>
              <w:t>posiada uprawnienia</w:t>
            </w:r>
            <w:r w:rsidR="00D61AE1" w:rsidRPr="00D936A3">
              <w:rPr>
                <w:rFonts w:ascii="Verdana" w:hAnsi="Verdana"/>
                <w:shd w:val="clear" w:color="auto" w:fill="FFFFFF"/>
              </w:rPr>
              <w:t xml:space="preserve"> </w:t>
            </w:r>
            <w:r w:rsidR="00D61AE1" w:rsidRPr="00D936A3">
              <w:rPr>
                <w:rFonts w:ascii="Verdana" w:hAnsi="Verdana"/>
                <w:sz w:val="20"/>
                <w:szCs w:val="20"/>
                <w:shd w:val="clear" w:color="auto" w:fill="FFFFFF"/>
              </w:rPr>
              <w:t>budowlane do projektowania w specjalności architektonicznej</w:t>
            </w:r>
            <w:r w:rsidR="00150BBD" w:rsidRPr="00D936A3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="00D61AE1" w:rsidRPr="00D936A3">
              <w:rPr>
                <w:rStyle w:val="Pogrubienie"/>
                <w:rFonts w:ascii="Verdana" w:hAnsi="Verdana"/>
                <w:b w:val="0"/>
                <w:sz w:val="20"/>
                <w:szCs w:val="20"/>
                <w:shd w:val="clear" w:color="auto" w:fill="FFFFFF"/>
              </w:rPr>
              <w:t>bez ograniczeń</w:t>
            </w:r>
            <w:r w:rsidR="00D61AE1" w:rsidRPr="00D936A3">
              <w:rPr>
                <w:rFonts w:ascii="Verdana" w:hAnsi="Verdana" w:cs="Arial"/>
                <w:sz w:val="20"/>
                <w:szCs w:val="20"/>
              </w:rPr>
              <w:t>,</w:t>
            </w:r>
            <w:r w:rsidR="00150BBD" w:rsidRPr="00D936A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D936A3">
              <w:rPr>
                <w:rFonts w:ascii="Verdana" w:hAnsi="Verdana"/>
                <w:b/>
                <w:color w:val="000000"/>
                <w:sz w:val="20"/>
                <w:szCs w:val="20"/>
              </w:rPr>
              <w:t>TAK/NIE</w:t>
            </w:r>
            <w:r w:rsidRPr="00D936A3">
              <w:rPr>
                <w:rFonts w:ascii="Verdana" w:hAnsi="Verdana"/>
                <w:color w:val="000000"/>
                <w:sz w:val="20"/>
                <w:szCs w:val="20"/>
              </w:rPr>
              <w:t xml:space="preserve">* </w:t>
            </w:r>
          </w:p>
          <w:p w:rsidR="00D61AE1" w:rsidRPr="00D936A3" w:rsidRDefault="00150BBD" w:rsidP="00D61AE1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D936A3">
              <w:rPr>
                <w:rFonts w:ascii="Verdana" w:hAnsi="Verdana"/>
                <w:b/>
                <w:color w:val="000000"/>
                <w:sz w:val="20"/>
                <w:szCs w:val="20"/>
              </w:rPr>
              <w:t>B</w:t>
            </w:r>
            <w:r w:rsidRPr="00D936A3">
              <w:rPr>
                <w:rFonts w:ascii="Verdana" w:hAnsi="Verdana"/>
                <w:color w:val="000000"/>
                <w:sz w:val="20"/>
                <w:szCs w:val="20"/>
              </w:rPr>
              <w:t>. w</w:t>
            </w:r>
            <w:r w:rsidR="00553AC8" w:rsidRPr="00D936A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553AC8" w:rsidRPr="00085E27">
              <w:rPr>
                <w:rFonts w:ascii="Verdana" w:hAnsi="Verdana" w:cs="Arial"/>
                <w:sz w:val="20"/>
                <w:szCs w:val="20"/>
              </w:rPr>
              <w:t>,</w:t>
            </w:r>
            <w:r w:rsidR="00553AC8" w:rsidRPr="00085E27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</w:t>
            </w:r>
            <w:r w:rsidR="00D61AE1" w:rsidRPr="00085E27">
              <w:rPr>
                <w:rFonts w:ascii="Verdana" w:hAnsi="Verdana"/>
                <w:sz w:val="20"/>
                <w:szCs w:val="20"/>
              </w:rPr>
              <w:t>okresie</w:t>
            </w:r>
            <w:r w:rsidR="00085E27">
              <w:rPr>
                <w:rFonts w:ascii="Verdana" w:hAnsi="Verdana"/>
                <w:sz w:val="20"/>
                <w:szCs w:val="20"/>
              </w:rPr>
              <w:t>,</w:t>
            </w:r>
            <w:r w:rsidR="00D61AE1" w:rsidRPr="00D936A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61AE1" w:rsidRPr="00D936A3">
              <w:rPr>
                <w:rFonts w:ascii="Verdana" w:hAnsi="Verdana" w:cs="Verdana"/>
                <w:sz w:val="20"/>
                <w:szCs w:val="20"/>
              </w:rPr>
              <w:t>opracowała</w:t>
            </w:r>
            <w:r w:rsidR="00D61AE1" w:rsidRPr="00085E27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D61AE1" w:rsidRPr="00D936A3">
              <w:rPr>
                <w:rFonts w:ascii="Verdana" w:hAnsi="Verdana" w:cs="Verdana"/>
                <w:sz w:val="20"/>
                <w:szCs w:val="20"/>
              </w:rPr>
              <w:t xml:space="preserve">co najmniej </w:t>
            </w:r>
            <w:r w:rsidR="00D61AE1" w:rsidRPr="003022FE">
              <w:rPr>
                <w:rFonts w:ascii="Verdana" w:hAnsi="Verdana"/>
                <w:iCs/>
                <w:sz w:val="20"/>
                <w:szCs w:val="20"/>
              </w:rPr>
              <w:t xml:space="preserve">jedną </w:t>
            </w:r>
            <w:r w:rsidR="00D61AE1" w:rsidRPr="003022FE">
              <w:rPr>
                <w:rFonts w:ascii="Verdana" w:hAnsi="Verdana"/>
                <w:sz w:val="20"/>
                <w:szCs w:val="20"/>
              </w:rPr>
              <w:t>dokumentację projektową w specjalności architektonicznej na wykonani</w:t>
            </w:r>
            <w:r w:rsidR="003022FE" w:rsidRPr="003022FE">
              <w:rPr>
                <w:rFonts w:ascii="Verdana" w:hAnsi="Verdana"/>
                <w:sz w:val="20"/>
                <w:szCs w:val="20"/>
              </w:rPr>
              <w:t>e projektu zagospodarowania terenu zurbanizowanego wraz z projektem zieleni.</w:t>
            </w:r>
          </w:p>
          <w:p w:rsidR="00553AC8" w:rsidRPr="00D936A3" w:rsidRDefault="00D936A3" w:rsidP="00553AC8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bCs/>
                <w:sz w:val="20"/>
                <w:szCs w:val="20"/>
                <w:lang w:eastAsia="en-US"/>
              </w:rPr>
              <w:t xml:space="preserve">1) </w:t>
            </w:r>
            <w:r w:rsidR="00553AC8" w:rsidRPr="00D936A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553AC8" w:rsidRPr="00D936A3">
              <w:rPr>
                <w:rFonts w:ascii="Verdana" w:hAnsi="Verdana" w:cs="Arial"/>
                <w:sz w:val="20"/>
                <w:szCs w:val="20"/>
              </w:rPr>
              <w:t>potwierdzające wykazania spełniania warunków udziału, o których</w:t>
            </w:r>
            <w:r w:rsidR="00553AC8" w:rsidRPr="00D936A3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553AC8" w:rsidRPr="00D936A3">
              <w:rPr>
                <w:rFonts w:ascii="Verdana" w:hAnsi="Verdana" w:cs="Arial"/>
                <w:sz w:val="20"/>
                <w:szCs w:val="20"/>
              </w:rPr>
              <w:t xml:space="preserve">mowa w pkt III. </w:t>
            </w:r>
            <w:r w:rsidR="00CC02FC" w:rsidRPr="00D936A3">
              <w:rPr>
                <w:rFonts w:ascii="Verdana" w:hAnsi="Verdana" w:cs="Arial"/>
                <w:sz w:val="20"/>
                <w:szCs w:val="20"/>
              </w:rPr>
              <w:t>2.2</w:t>
            </w:r>
            <w:r w:rsidR="00AB79FF" w:rsidRPr="00D936A3">
              <w:rPr>
                <w:rFonts w:ascii="Verdana" w:hAnsi="Verdana" w:cs="Arial"/>
                <w:sz w:val="20"/>
                <w:szCs w:val="20"/>
              </w:rPr>
              <w:t>b</w:t>
            </w:r>
            <w:r w:rsidR="00CC02FC" w:rsidRPr="00D936A3">
              <w:rPr>
                <w:rFonts w:ascii="Verdana" w:hAnsi="Verdana" w:cs="Arial"/>
                <w:sz w:val="20"/>
                <w:szCs w:val="20"/>
              </w:rPr>
              <w:t>)</w:t>
            </w:r>
            <w:r w:rsidR="00553AC8" w:rsidRPr="00D936A3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CC02FC" w:rsidRPr="00D936A3">
              <w:rPr>
                <w:rFonts w:ascii="Verdana" w:hAnsi="Verdana"/>
                <w:sz w:val="20"/>
                <w:szCs w:val="20"/>
              </w:rPr>
              <w:t>.</w:t>
            </w:r>
          </w:p>
          <w:p w:rsidR="001A4DB9" w:rsidRPr="006B0EAE" w:rsidRDefault="001A4DB9" w:rsidP="001A4DB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53AC8" w:rsidRPr="00D936A3" w:rsidRDefault="001A4DB9" w:rsidP="001A4DB9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b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2)Termin realizacji ………………………………………………………</w:t>
            </w:r>
          </w:p>
        </w:tc>
      </w:tr>
    </w:tbl>
    <w:p w:rsidR="00D61AE1" w:rsidRDefault="00D61AE1" w:rsidP="00553AC8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  <w:highlight w:val="green"/>
          <w:vertAlign w:val="superscript"/>
        </w:rPr>
      </w:pPr>
    </w:p>
    <w:p w:rsidR="00937CF6" w:rsidRDefault="00150BBD" w:rsidP="00454FB3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  <w:bookmarkStart w:id="0" w:name="_GoBack"/>
      <w:bookmarkEnd w:id="0"/>
      <w:r>
        <w:rPr>
          <w:rFonts w:ascii="Verdana" w:hAnsi="Verdana"/>
          <w:sz w:val="16"/>
          <w:szCs w:val="16"/>
        </w:rPr>
        <w:t xml:space="preserve">* niepotrzebne skreślić </w:t>
      </w:r>
    </w:p>
    <w:p w:rsidR="001A4DB9" w:rsidRDefault="001A4DB9" w:rsidP="001A4DB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bCs/>
          <w:sz w:val="20"/>
          <w:szCs w:val="20"/>
        </w:rPr>
      </w:pPr>
    </w:p>
    <w:p w:rsidR="001A4DB9" w:rsidRDefault="001A4DB9" w:rsidP="001A4DB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bCs/>
          <w:sz w:val="20"/>
          <w:szCs w:val="20"/>
        </w:rPr>
      </w:pPr>
    </w:p>
    <w:p w:rsidR="001A4DB9" w:rsidRPr="007A268D" w:rsidRDefault="001A4DB9" w:rsidP="001A4DB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 przedstawiciel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7A268D">
        <w:rPr>
          <w:rFonts w:ascii="Verdana" w:hAnsi="Verdana" w:cs="Arial"/>
          <w:bCs/>
          <w:sz w:val="20"/>
          <w:szCs w:val="20"/>
        </w:rPr>
        <w:t>Wykonawcy</w:t>
      </w:r>
      <w:r w:rsidRPr="007A268D">
        <w:rPr>
          <w:rFonts w:ascii="Verdana" w:hAnsi="Verdana" w:cs="Arial"/>
          <w:sz w:val="20"/>
          <w:szCs w:val="20"/>
        </w:rPr>
        <w:t>:</w:t>
      </w:r>
    </w:p>
    <w:p w:rsidR="001A4DB9" w:rsidRDefault="001A4DB9" w:rsidP="000D5064">
      <w:pPr>
        <w:tabs>
          <w:tab w:val="center" w:leader="dot" w:pos="2835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p w:rsidR="003C207C" w:rsidRPr="000D5064" w:rsidRDefault="001A4DB9" w:rsidP="000D5064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</w:p>
    <w:sectPr w:rsidR="003C207C" w:rsidRPr="000D5064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01F" w:rsidRDefault="008D201F">
      <w:r>
        <w:separator/>
      </w:r>
    </w:p>
  </w:endnote>
  <w:endnote w:type="continuationSeparator" w:id="0">
    <w:p w:rsidR="008D201F" w:rsidRDefault="008D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01F" w:rsidRDefault="008D201F">
      <w:r>
        <w:separator/>
      </w:r>
    </w:p>
  </w:footnote>
  <w:footnote w:type="continuationSeparator" w:id="0">
    <w:p w:rsidR="008D201F" w:rsidRDefault="008D2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8D201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0E3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B0D3DD2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3C6CB-5C6C-40FA-A603-87457E94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57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13</cp:revision>
  <cp:lastPrinted>2022-07-06T08:55:00Z</cp:lastPrinted>
  <dcterms:created xsi:type="dcterms:W3CDTF">2022-08-18T10:54:00Z</dcterms:created>
  <dcterms:modified xsi:type="dcterms:W3CDTF">2022-08-23T07:25:00Z</dcterms:modified>
</cp:coreProperties>
</file>